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491"/>
        <w:tblW w:w="7824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5029"/>
        <w:gridCol w:w="1449"/>
      </w:tblGrid>
      <w:tr w:rsidR="004C26CC" w:rsidRPr="00091169" w14:paraId="1E2F4E85" w14:textId="77777777" w:rsidTr="004C26CC">
        <w:trPr>
          <w:trHeight w:val="829"/>
          <w:tblCellSpacing w:w="15" w:type="dxa"/>
        </w:trPr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E3D92F" w14:textId="77777777" w:rsidR="004C26CC" w:rsidRPr="00091169" w:rsidRDefault="004C26CC" w:rsidP="004C2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E4031C" wp14:editId="215804E4">
                  <wp:extent cx="762000" cy="762000"/>
                  <wp:effectExtent l="19050" t="0" r="0" b="0"/>
                  <wp:docPr id="1" name="Picture 1" descr="Harvar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var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0FCDD9" w14:textId="77777777" w:rsidR="004C26CC" w:rsidRPr="00091169" w:rsidRDefault="004C26CC" w:rsidP="004C26CC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09116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Tenth</w:t>
            </w:r>
            <w:r w:rsidRPr="0009116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Harvard-Smithsonian </w:t>
            </w:r>
            <w:r w:rsidRPr="0009116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br/>
              <w:t xml:space="preserve">Conference </w:t>
            </w:r>
            <w:r w:rsidRPr="0009116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br/>
              <w:t>on Theoretical Astrophysics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548" w14:textId="77777777" w:rsidR="004C26CC" w:rsidRPr="00091169" w:rsidRDefault="004C26CC" w:rsidP="004C2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8C06FC0" wp14:editId="198BF92F">
                  <wp:extent cx="762000" cy="762000"/>
                  <wp:effectExtent l="19050" t="0" r="0" b="0"/>
                  <wp:docPr id="2" name="Picture 2" descr="Smithsoni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thsoni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73503" w14:textId="77777777" w:rsidR="004D13B7" w:rsidRDefault="004D13B7" w:rsidP="00091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6BC81D" w14:textId="77777777" w:rsidR="006475CA" w:rsidRDefault="006475CA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48"/>
        </w:rPr>
      </w:pPr>
    </w:p>
    <w:p w14:paraId="27E8CA91" w14:textId="77777777" w:rsidR="004D13B7" w:rsidRDefault="004D13B7" w:rsidP="00535EE4">
      <w:pPr>
        <w:spacing w:after="0" w:line="240" w:lineRule="auto"/>
        <w:rPr>
          <w:rFonts w:ascii="Ariel" w:eastAsia="Times New Roman" w:hAnsi="Ariel" w:cs="Times New Roman"/>
          <w:b/>
          <w:bCs/>
          <w:color w:val="003399"/>
          <w:sz w:val="48"/>
        </w:rPr>
      </w:pPr>
    </w:p>
    <w:p w14:paraId="28AFE1D6" w14:textId="730A2E90" w:rsidR="000643FB" w:rsidRDefault="004B7FF0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48"/>
        </w:rPr>
      </w:pPr>
      <w:r>
        <w:rPr>
          <w:rFonts w:ascii="Ariel" w:eastAsia="Times New Roman" w:hAnsi="Ariel" w:cs="Times New Roman"/>
          <w:b/>
          <w:bCs/>
          <w:color w:val="003399"/>
          <w:sz w:val="48"/>
        </w:rPr>
        <w:t>Scientific</w:t>
      </w:r>
      <w:r w:rsidR="000643FB">
        <w:rPr>
          <w:rFonts w:ascii="Ariel" w:eastAsia="Times New Roman" w:hAnsi="Ariel" w:cs="Times New Roman"/>
          <w:b/>
          <w:bCs/>
          <w:color w:val="003399"/>
          <w:sz w:val="48"/>
        </w:rPr>
        <w:t xml:space="preserve"> Program</w:t>
      </w:r>
    </w:p>
    <w:p w14:paraId="6526283A" w14:textId="58D9D9E8" w:rsidR="004C26CC" w:rsidRDefault="00E44DF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48"/>
        </w:rPr>
      </w:pPr>
      <w:r>
        <w:rPr>
          <w:rFonts w:ascii="Ariel" w:eastAsia="Times New Roman" w:hAnsi="Ariel" w:cs="Times New Roman"/>
          <w:b/>
          <w:bCs/>
          <w:noProof/>
          <w:color w:val="003399"/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9869A" wp14:editId="49FC68D7">
                <wp:simplePos x="0" y="0"/>
                <wp:positionH relativeFrom="column">
                  <wp:posOffset>318356</wp:posOffset>
                </wp:positionH>
                <wp:positionV relativeFrom="paragraph">
                  <wp:posOffset>283033</wp:posOffset>
                </wp:positionV>
                <wp:extent cx="5400867" cy="2998012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867" cy="2998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B56F" w14:textId="60D33104" w:rsidR="00E44DF4" w:rsidRDefault="001E22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C5B45" wp14:editId="43DA9973">
                                  <wp:extent cx="5332669" cy="2998381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s_gw_ar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7108" cy="3006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9B4841" w14:textId="77777777" w:rsidR="00E44DF4" w:rsidRDefault="00E44DF4"/>
                          <w:p w14:paraId="392FB2CA" w14:textId="48200BD7" w:rsidR="00E44DF4" w:rsidRDefault="00E44DF4"/>
                          <w:p w14:paraId="75EACCAA" w14:textId="77777777" w:rsidR="00E44DF4" w:rsidRDefault="00E44D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.05pt;margin-top:22.3pt;width:425.25pt;height:2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" fillcolor="white [3201]" stroked="f" strokeweight=".5pt">
                <v:textbox>
                  <w:txbxContent>
                    <w:p w14:paraId="62F6B56F" w14:textId="60D33104" w:rsidR="00E44DF4" w:rsidRDefault="001E22A4">
                      <w:r>
                        <w:rPr>
                          <w:noProof/>
                        </w:rPr>
                        <w:drawing>
                          <wp:inline distT="0" distB="0" distL="0" distR="0" wp14:anchorId="210C5B45" wp14:editId="43DA9973">
                            <wp:extent cx="5332669" cy="2998381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s_gw_ar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7108" cy="3006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9B4841" w14:textId="77777777" w:rsidR="00E44DF4" w:rsidRDefault="00E44DF4"/>
                    <w:p w14:paraId="392FB2CA" w14:textId="48200BD7" w:rsidR="00E44DF4" w:rsidRDefault="00E44DF4"/>
                    <w:p w14:paraId="75EACCAA" w14:textId="77777777" w:rsidR="00E44DF4" w:rsidRDefault="00E44DF4"/>
                  </w:txbxContent>
                </v:textbox>
              </v:shape>
            </w:pict>
          </mc:Fallback>
        </mc:AlternateContent>
      </w:r>
    </w:p>
    <w:p w14:paraId="5FC134B6" w14:textId="0DDA4FB8" w:rsidR="00D44F46" w:rsidRDefault="00D44F46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48"/>
        </w:rPr>
      </w:pPr>
    </w:p>
    <w:p w14:paraId="12101C16" w14:textId="77777777" w:rsidR="00D44F46" w:rsidRDefault="00D44F46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48"/>
        </w:rPr>
      </w:pPr>
    </w:p>
    <w:p w14:paraId="4BBA9B6E" w14:textId="77777777" w:rsidR="00E44DF4" w:rsidRDefault="00E44DF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</w:p>
    <w:p w14:paraId="50E9A699" w14:textId="77777777" w:rsidR="00E44DF4" w:rsidRDefault="00E44DF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</w:p>
    <w:p w14:paraId="2EA91B0B" w14:textId="77777777" w:rsidR="00E44DF4" w:rsidRDefault="00E44DF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</w:p>
    <w:p w14:paraId="287F3835" w14:textId="77777777" w:rsidR="00E44DF4" w:rsidRDefault="00E44DF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</w:p>
    <w:p w14:paraId="339C2079" w14:textId="12287B0C" w:rsidR="00E44DF4" w:rsidRDefault="00E44DF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</w:p>
    <w:p w14:paraId="079685EC" w14:textId="6D691103" w:rsidR="00E44DF4" w:rsidRDefault="001E22A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743CC" wp14:editId="09D12521">
                <wp:simplePos x="0" y="0"/>
                <wp:positionH relativeFrom="column">
                  <wp:posOffset>413592</wp:posOffset>
                </wp:positionH>
                <wp:positionV relativeFrom="paragraph">
                  <wp:posOffset>258489</wp:posOffset>
                </wp:positionV>
                <wp:extent cx="1732915" cy="233680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581FF" w14:textId="3EEBAEF3" w:rsidR="00556377" w:rsidRPr="001E22A4" w:rsidRDefault="00556377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E22A4">
                              <w:rPr>
                                <w:rStyle w:val="credit"/>
                                <w:rFonts w:asciiTheme="majorHAnsi" w:hAnsiTheme="majorHAnsi"/>
                                <w:sz w:val="18"/>
                                <w:szCs w:val="18"/>
                                <w:lang w:val="en"/>
                              </w:rPr>
                              <w:t xml:space="preserve">Credit: </w:t>
                            </w:r>
                            <w:r w:rsidR="001E22A4" w:rsidRPr="001E22A4">
                              <w:rPr>
                                <w:rFonts w:asciiTheme="majorHAnsi" w:hAnsiTheme="majorHAnsi" w:cs="MinionPro-Regular"/>
                                <w:sz w:val="18"/>
                                <w:szCs w:val="18"/>
                              </w:rPr>
                              <w:t>R. Hurt/Caltech-JPL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left:0;text-align:left;margin-left:32.55pt;margin-top:20.35pt;width:136.45pt;height:18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" fillcolor="white [3201]" stroked="f" strokeweight=".5pt">
                <v:textbox>
                  <w:txbxContent>
                    <w:p w14:paraId="5E1581FF" w14:textId="3EEBAEF3" w:rsidR="00556377" w:rsidRPr="001E22A4" w:rsidRDefault="00556377">
                      <w:p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E22A4">
                        <w:rPr>
                          <w:rStyle w:val="credit"/>
                          <w:rFonts w:asciiTheme="majorHAnsi" w:hAnsiTheme="majorHAnsi"/>
                          <w:sz w:val="18"/>
                          <w:szCs w:val="18"/>
                          <w:lang w:val="en"/>
                        </w:rPr>
                        <w:t xml:space="preserve">Credit: </w:t>
                      </w:r>
                      <w:r w:rsidR="001E22A4" w:rsidRPr="001E22A4">
                        <w:rPr>
                          <w:rFonts w:asciiTheme="majorHAnsi" w:hAnsiTheme="majorHAnsi" w:cs="MinionPro-Regular"/>
                          <w:sz w:val="18"/>
                          <w:szCs w:val="18"/>
                        </w:rPr>
                        <w:t>R. Hurt/Caltech-JPL</w:t>
                      </w:r>
                    </w:p>
                  </w:txbxContent>
                </v:textbox>
              </v:shape>
            </w:pict>
          </mc:Fallback>
        </mc:AlternateContent>
      </w:r>
    </w:p>
    <w:p w14:paraId="2B88C0A5" w14:textId="04E201BB" w:rsidR="001E22A4" w:rsidRDefault="001E22A4" w:rsidP="00091169">
      <w:pPr>
        <w:spacing w:after="0" w:line="240" w:lineRule="auto"/>
        <w:jc w:val="center"/>
        <w:rPr>
          <w:rFonts w:ascii="Ariel" w:eastAsia="Times New Roman" w:hAnsi="Ariel" w:cs="Times New Roman"/>
          <w:b/>
          <w:bCs/>
          <w:color w:val="003399"/>
          <w:sz w:val="56"/>
          <w:szCs w:val="56"/>
        </w:rPr>
      </w:pPr>
    </w:p>
    <w:p w14:paraId="4D8E64B1" w14:textId="3A020CEF" w:rsidR="00535EE4" w:rsidRPr="00D25A2D" w:rsidRDefault="001C23FF" w:rsidP="00091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Ariel" w:eastAsia="Times New Roman" w:hAnsi="Ariel" w:cs="Times New Roman"/>
          <w:b/>
          <w:bCs/>
          <w:color w:val="003399"/>
          <w:sz w:val="56"/>
          <w:szCs w:val="56"/>
        </w:rPr>
        <w:t>Gravitational Wave Astrophysics</w:t>
      </w:r>
    </w:p>
    <w:p w14:paraId="6AB9B44A" w14:textId="77777777" w:rsidR="004D13B7" w:rsidRDefault="004D13B7" w:rsidP="004D13B7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3366CC"/>
          <w:sz w:val="20"/>
          <w:szCs w:val="20"/>
        </w:rPr>
      </w:pPr>
      <w:r w:rsidRPr="00091169">
        <w:rPr>
          <w:rFonts w:ascii="Times New Roman" w:eastAsia="Times New Roman" w:hAnsi="Times New Roman" w:cs="Times New Roman"/>
          <w:sz w:val="27"/>
        </w:rPr>
        <w:t>Sponsored by Raymond and Beverly Sackler and Irwin Shapiro</w:t>
      </w:r>
    </w:p>
    <w:p w14:paraId="71465A7D" w14:textId="77777777" w:rsidR="006475CA" w:rsidRPr="00D52481" w:rsidRDefault="006475CA" w:rsidP="00091169">
      <w:pPr>
        <w:spacing w:after="0" w:line="240" w:lineRule="auto"/>
        <w:jc w:val="center"/>
        <w:rPr>
          <w:rFonts w:ascii="Ariel" w:eastAsia="Times New Roman" w:hAnsi="Ariel" w:cs="Times New Roman"/>
          <w:color w:val="003399"/>
          <w:sz w:val="32"/>
          <w:szCs w:val="32"/>
        </w:rPr>
      </w:pPr>
    </w:p>
    <w:p w14:paraId="7D2F6AB2" w14:textId="2679AB7A" w:rsidR="00941F1B" w:rsidRPr="00D52481" w:rsidRDefault="00091169" w:rsidP="00091169">
      <w:pPr>
        <w:spacing w:after="0" w:line="240" w:lineRule="auto"/>
        <w:jc w:val="center"/>
        <w:rPr>
          <w:rFonts w:ascii="Ariel" w:eastAsia="Times New Roman" w:hAnsi="Ariel" w:cs="Times New Roman"/>
          <w:color w:val="000000"/>
          <w:sz w:val="32"/>
          <w:szCs w:val="32"/>
        </w:rPr>
      </w:pPr>
      <w:r w:rsidRPr="001C23FF">
        <w:rPr>
          <w:rFonts w:ascii="Ariel" w:eastAsia="Times New Roman" w:hAnsi="Ariel" w:cs="Times New Roman"/>
          <w:color w:val="003399"/>
          <w:sz w:val="36"/>
          <w:szCs w:val="36"/>
        </w:rPr>
        <w:t xml:space="preserve">Monday, May </w:t>
      </w:r>
      <w:r w:rsidR="00F9392C">
        <w:rPr>
          <w:rFonts w:ascii="Ariel" w:eastAsia="Times New Roman" w:hAnsi="Ariel" w:cs="Times New Roman"/>
          <w:color w:val="003399"/>
          <w:sz w:val="36"/>
          <w:szCs w:val="36"/>
        </w:rPr>
        <w:t>7th</w:t>
      </w:r>
      <w:r w:rsidRPr="001C23FF">
        <w:rPr>
          <w:rFonts w:ascii="Ariel" w:eastAsia="Times New Roman" w:hAnsi="Ariel" w:cs="Times New Roman"/>
          <w:color w:val="003399"/>
          <w:sz w:val="36"/>
          <w:szCs w:val="36"/>
        </w:rPr>
        <w:t xml:space="preserve"> through </w:t>
      </w:r>
      <w:r w:rsidR="001C23FF" w:rsidRPr="001C23FF">
        <w:rPr>
          <w:rFonts w:ascii="Ariel" w:eastAsia="Times New Roman" w:hAnsi="Ariel" w:cs="Times New Roman"/>
          <w:color w:val="003399"/>
          <w:sz w:val="36"/>
          <w:szCs w:val="36"/>
        </w:rPr>
        <w:t>Wedne</w:t>
      </w:r>
      <w:r w:rsidRPr="001C23FF">
        <w:rPr>
          <w:rFonts w:ascii="Ariel" w:eastAsia="Times New Roman" w:hAnsi="Ariel" w:cs="Times New Roman"/>
          <w:color w:val="003399"/>
          <w:sz w:val="36"/>
          <w:szCs w:val="36"/>
        </w:rPr>
        <w:t>sday,</w:t>
      </w:r>
      <w:r w:rsidRPr="00091169">
        <w:rPr>
          <w:rFonts w:ascii="Ariel" w:eastAsia="Times New Roman" w:hAnsi="Ariel" w:cs="Times New Roman"/>
          <w:color w:val="003399"/>
          <w:sz w:val="36"/>
          <w:szCs w:val="36"/>
        </w:rPr>
        <w:t xml:space="preserve"> May </w:t>
      </w:r>
      <w:r w:rsidR="00F9392C">
        <w:rPr>
          <w:rFonts w:ascii="Ariel" w:eastAsia="Times New Roman" w:hAnsi="Ariel" w:cs="Times New Roman"/>
          <w:color w:val="003399"/>
          <w:sz w:val="36"/>
          <w:szCs w:val="36"/>
        </w:rPr>
        <w:t>9th</w:t>
      </w:r>
      <w:r w:rsidR="00535EE4">
        <w:rPr>
          <w:rFonts w:ascii="Ariel" w:eastAsia="Times New Roman" w:hAnsi="Ariel" w:cs="Times New Roman"/>
          <w:color w:val="003399"/>
          <w:sz w:val="36"/>
          <w:szCs w:val="36"/>
        </w:rPr>
        <w:t>, 201</w:t>
      </w:r>
      <w:r w:rsidR="001C23FF">
        <w:rPr>
          <w:rFonts w:ascii="Ariel" w:eastAsia="Times New Roman" w:hAnsi="Ariel" w:cs="Times New Roman"/>
          <w:color w:val="003399"/>
          <w:sz w:val="36"/>
          <w:szCs w:val="36"/>
        </w:rPr>
        <w:t>8</w:t>
      </w:r>
      <w:r w:rsidRPr="00091169">
        <w:rPr>
          <w:rFonts w:ascii="Ariel" w:eastAsia="Times New Roman" w:hAnsi="Ariel" w:cs="Times New Roman"/>
          <w:color w:val="003399"/>
          <w:sz w:val="36"/>
          <w:szCs w:val="36"/>
        </w:rPr>
        <w:t xml:space="preserve"> </w:t>
      </w:r>
      <w:r w:rsidRPr="00091169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F1D1A0A" w14:textId="77777777" w:rsidR="00091169" w:rsidRDefault="00091169" w:rsidP="00091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91169">
        <w:rPr>
          <w:rFonts w:ascii="Ariel" w:eastAsia="Times New Roman" w:hAnsi="Ariel" w:cs="Times New Roman"/>
          <w:color w:val="000000"/>
          <w:sz w:val="27"/>
          <w:szCs w:val="27"/>
        </w:rPr>
        <w:t xml:space="preserve">Sheraton Commander Hotel, 16 Garden Street, Cambridge, MA </w:t>
      </w:r>
      <w:r w:rsidRPr="00091169">
        <w:rPr>
          <w:rFonts w:ascii="Times New Roman" w:eastAsia="Times New Roman" w:hAnsi="Times New Roman" w:cs="Times New Roman"/>
          <w:sz w:val="24"/>
          <w:szCs w:val="24"/>
        </w:rPr>
        <w:br/>
      </w:r>
      <w:r w:rsidRPr="00091169">
        <w:rPr>
          <w:rFonts w:ascii="Ariel" w:eastAsia="Times New Roman" w:hAnsi="Ariel" w:cs="Times New Roman"/>
          <w:i/>
          <w:iCs/>
          <w:color w:val="000000"/>
          <w:sz w:val="20"/>
        </w:rPr>
        <w:t>Hosted by the Institute for Theory and Computation, Harvard University</w:t>
      </w:r>
      <w:r w:rsidRPr="000911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7CB059" w14:textId="48AE398B" w:rsidR="00466285" w:rsidRPr="00466285" w:rsidRDefault="00466285" w:rsidP="00091169">
      <w:pPr>
        <w:spacing w:after="0" w:line="240" w:lineRule="auto"/>
        <w:jc w:val="center"/>
        <w:rPr>
          <w:rFonts w:ascii="Ariel" w:eastAsia="Times New Roman" w:hAnsi="Ariel" w:cs="Arial"/>
          <w:i/>
          <w:sz w:val="20"/>
          <w:szCs w:val="20"/>
        </w:rPr>
      </w:pPr>
      <w:r w:rsidRPr="00466285">
        <w:rPr>
          <w:rFonts w:ascii="Ariel" w:eastAsia="Times New Roman" w:hAnsi="Ariel" w:cs="Arial"/>
          <w:i/>
          <w:sz w:val="20"/>
          <w:szCs w:val="20"/>
        </w:rPr>
        <w:t>http://www.cfa.harvard.edu/events/</w:t>
      </w:r>
      <w:r w:rsidR="000643FB">
        <w:rPr>
          <w:rFonts w:ascii="Ariel" w:eastAsia="Times New Roman" w:hAnsi="Ariel" w:cs="Arial"/>
          <w:i/>
          <w:sz w:val="20"/>
          <w:szCs w:val="20"/>
        </w:rPr>
        <w:t>201</w:t>
      </w:r>
      <w:r w:rsidR="009B7A01">
        <w:rPr>
          <w:rFonts w:ascii="Ariel" w:eastAsia="Times New Roman" w:hAnsi="Ariel" w:cs="Arial"/>
          <w:i/>
          <w:sz w:val="20"/>
          <w:szCs w:val="20"/>
        </w:rPr>
        <w:t>8</w:t>
      </w:r>
      <w:r w:rsidRPr="00466285">
        <w:rPr>
          <w:rFonts w:ascii="Ariel" w:eastAsia="Times New Roman" w:hAnsi="Ariel" w:cs="Arial"/>
          <w:i/>
          <w:sz w:val="20"/>
          <w:szCs w:val="20"/>
        </w:rPr>
        <w:t>/sackler/</w:t>
      </w:r>
    </w:p>
    <w:p w14:paraId="20BDE776" w14:textId="77777777" w:rsidR="00091169" w:rsidRPr="00091169" w:rsidRDefault="004D13B7" w:rsidP="00091169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366CC"/>
          <w:sz w:val="20"/>
          <w:szCs w:val="20"/>
        </w:rPr>
        <w:t>A</w:t>
      </w:r>
      <w:r w:rsidR="00091169" w:rsidRPr="00091169">
        <w:rPr>
          <w:rFonts w:ascii="Times New Roman" w:eastAsia="Times New Roman" w:hAnsi="Times New Roman" w:cs="Times New Roman"/>
          <w:b/>
          <w:bCs/>
          <w:color w:val="3366CC"/>
          <w:sz w:val="20"/>
          <w:szCs w:val="20"/>
        </w:rPr>
        <w:t>ll talks are 30 minutes (25+5)</w:t>
      </w:r>
      <w:r w:rsidR="00091169" w:rsidRPr="00091169">
        <w:rPr>
          <w:rFonts w:ascii="Times New Roman" w:eastAsia="Times New Roman" w:hAnsi="Times New Roman" w:cs="Times New Roman"/>
          <w:b/>
          <w:bCs/>
          <w:color w:val="3366CC"/>
          <w:sz w:val="20"/>
          <w:szCs w:val="20"/>
        </w:rPr>
        <w:br/>
        <w:t xml:space="preserve">Sessions held in the George Washington Ballroom; Coffee Breaks held in the adjacent Terrace Room </w:t>
      </w:r>
    </w:p>
    <w:p w14:paraId="72E8E0B5" w14:textId="16283923" w:rsidR="00091169" w:rsidRPr="00091169" w:rsidRDefault="00091169" w:rsidP="00A67309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091169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lastRenderedPageBreak/>
        <w:t>Monday, 9:00AM-5:</w:t>
      </w:r>
      <w:r w:rsidR="00EE0B7D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3</w:t>
      </w:r>
      <w:r w:rsidRPr="00091169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0PM</w:t>
      </w:r>
      <w:r w:rsidRPr="0009116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14:paraId="6B0162A8" w14:textId="77777777" w:rsidR="009A1A87" w:rsidRPr="003F634C" w:rsidRDefault="009A1A87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9:00-9:05AM</w:t>
      </w:r>
    </w:p>
    <w:p w14:paraId="2F32BE3E" w14:textId="77777777" w:rsidR="00732127" w:rsidRPr="003F634C" w:rsidRDefault="00732127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Charles Alcock and Avi Loeb: 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t>Welcome</w:t>
      </w:r>
    </w:p>
    <w:p w14:paraId="028F83FA" w14:textId="77777777" w:rsidR="00C66B03" w:rsidRPr="003F634C" w:rsidRDefault="00C66B03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126" w:type="dxa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6"/>
      </w:tblGrid>
      <w:tr w:rsidR="00732127" w:rsidRPr="003F634C" w14:paraId="2459769C" w14:textId="77777777" w:rsidTr="003F634C">
        <w:trPr>
          <w:trHeight w:val="416"/>
          <w:tblCellSpacing w:w="15" w:type="dxa"/>
        </w:trPr>
        <w:tc>
          <w:tcPr>
            <w:tcW w:w="4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C6D154" w14:textId="7BE998A6" w:rsidR="00732127" w:rsidRPr="003F634C" w:rsidRDefault="009F392B" w:rsidP="003F6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  <w:r w:rsidR="009122FC"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  <w:r w:rsidR="00732127"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1C23FF"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Detectors and Techniques</w:t>
            </w:r>
          </w:p>
        </w:tc>
      </w:tr>
    </w:tbl>
    <w:p w14:paraId="4B9222FF" w14:textId="77777777" w:rsidR="003F634C" w:rsidRPr="003F634C" w:rsidRDefault="003F634C" w:rsidP="00C66B0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7280927" w14:textId="1288CA9B" w:rsidR="00C66B03" w:rsidRPr="003F634C" w:rsidRDefault="003F634C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Session Chair: </w:t>
      </w:r>
      <w:r w:rsidR="00497B43">
        <w:rPr>
          <w:rFonts w:ascii="Times New Roman" w:eastAsia="Times New Roman" w:hAnsi="Times New Roman" w:cs="Times New Roman"/>
          <w:i/>
          <w:iCs/>
          <w:sz w:val="24"/>
          <w:szCs w:val="24"/>
        </w:rPr>
        <w:t>TBD</w:t>
      </w:r>
    </w:p>
    <w:p w14:paraId="52D45627" w14:textId="77777777" w:rsidR="00FD2FC8" w:rsidRPr="003F634C" w:rsidRDefault="009122FC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9:05-10:</w:t>
      </w:r>
      <w:r w:rsidR="00133D17" w:rsidRPr="003F634C">
        <w:rPr>
          <w:rFonts w:ascii="Times New Roman" w:hAnsi="Times New Roman" w:cs="Times New Roman"/>
          <w:sz w:val="24"/>
          <w:szCs w:val="24"/>
        </w:rPr>
        <w:t>3</w:t>
      </w:r>
      <w:r w:rsidR="00E6440A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>AM</w:t>
      </w:r>
    </w:p>
    <w:p w14:paraId="28C2B725" w14:textId="6AE6E160" w:rsidR="009122FC" w:rsidRPr="003F634C" w:rsidRDefault="003F6ED6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Lisa Barsotti</w:t>
      </w:r>
      <w:r w:rsidR="00FD2FC8" w:rsidRPr="003F634C">
        <w:rPr>
          <w:rFonts w:ascii="Times New Roman" w:hAnsi="Times New Roman" w:cs="Times New Roman"/>
          <w:b/>
          <w:sz w:val="24"/>
          <w:szCs w:val="24"/>
        </w:rPr>
        <w:t>:</w:t>
      </w:r>
      <w:r w:rsidR="00E6440A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92C" w:rsidRPr="003F634C">
        <w:rPr>
          <w:rFonts w:ascii="Times New Roman" w:hAnsi="Times New Roman" w:cs="Times New Roman"/>
          <w:sz w:val="24"/>
          <w:szCs w:val="24"/>
        </w:rPr>
        <w:t>Current status of LIGO / Virgo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="00F9392C" w:rsidRPr="003F634C">
        <w:rPr>
          <w:rFonts w:ascii="Times New Roman" w:hAnsi="Times New Roman" w:cs="Times New Roman"/>
          <w:b/>
          <w:bCs/>
          <w:sz w:val="24"/>
          <w:szCs w:val="24"/>
        </w:rPr>
        <w:t>Matt Evans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92C" w:rsidRPr="003F634C">
        <w:rPr>
          <w:rFonts w:ascii="Times New Roman" w:hAnsi="Times New Roman" w:cs="Times New Roman"/>
          <w:sz w:val="24"/>
          <w:szCs w:val="24"/>
        </w:rPr>
        <w:t>Future ground-based detectors</w:t>
      </w:r>
    </w:p>
    <w:p w14:paraId="50F8D497" w14:textId="547C924E" w:rsidR="00C66B03" w:rsidRPr="003F634C" w:rsidRDefault="00F9392C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Karsten Danzmann</w:t>
      </w:r>
      <w:r w:rsidR="00E6440A" w:rsidRPr="003F634C">
        <w:rPr>
          <w:rFonts w:ascii="Times New Roman" w:hAnsi="Times New Roman" w:cs="Times New Roman"/>
          <w:b/>
          <w:sz w:val="24"/>
          <w:szCs w:val="24"/>
        </w:rPr>
        <w:t>:</w:t>
      </w:r>
      <w:r w:rsidR="00E6440A" w:rsidRPr="003F634C">
        <w:rPr>
          <w:rFonts w:ascii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LISA</w:t>
      </w:r>
    </w:p>
    <w:p w14:paraId="5FF2788B" w14:textId="77777777" w:rsidR="00FD56AE" w:rsidRPr="003F634C" w:rsidRDefault="00FD56AE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8FD74" w14:textId="6DA83B94" w:rsidR="00C66B03" w:rsidRPr="003F634C" w:rsidRDefault="00133D17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10:3</w:t>
      </w:r>
      <w:r w:rsidR="001B480D" w:rsidRPr="003F634C">
        <w:rPr>
          <w:rFonts w:ascii="Times New Roman" w:hAnsi="Times New Roman" w:cs="Times New Roman"/>
          <w:sz w:val="24"/>
          <w:szCs w:val="24"/>
        </w:rPr>
        <w:t>0</w:t>
      </w:r>
      <w:r w:rsidR="009122FC" w:rsidRPr="003F634C">
        <w:rPr>
          <w:rFonts w:ascii="Times New Roman" w:hAnsi="Times New Roman" w:cs="Times New Roman"/>
          <w:sz w:val="24"/>
          <w:szCs w:val="24"/>
        </w:rPr>
        <w:t>-1</w:t>
      </w:r>
      <w:r w:rsidRPr="003F634C">
        <w:rPr>
          <w:rFonts w:ascii="Times New Roman" w:hAnsi="Times New Roman" w:cs="Times New Roman"/>
          <w:sz w:val="24"/>
          <w:szCs w:val="24"/>
        </w:rPr>
        <w:t>1</w:t>
      </w:r>
      <w:r w:rsidR="009122FC" w:rsidRPr="003F634C">
        <w:rPr>
          <w:rFonts w:ascii="Times New Roman" w:hAnsi="Times New Roman" w:cs="Times New Roman"/>
          <w:sz w:val="24"/>
          <w:szCs w:val="24"/>
        </w:rPr>
        <w:t>:</w:t>
      </w:r>
      <w:r w:rsidRPr="003F634C">
        <w:rPr>
          <w:rFonts w:ascii="Times New Roman" w:hAnsi="Times New Roman" w:cs="Times New Roman"/>
          <w:sz w:val="24"/>
          <w:szCs w:val="24"/>
        </w:rPr>
        <w:t>0</w:t>
      </w:r>
      <w:r w:rsidR="009122FC" w:rsidRPr="003F634C">
        <w:rPr>
          <w:rFonts w:ascii="Times New Roman" w:hAnsi="Times New Roman" w:cs="Times New Roman"/>
          <w:sz w:val="24"/>
          <w:szCs w:val="24"/>
        </w:rPr>
        <w:t xml:space="preserve">0AM </w:t>
      </w:r>
      <w:r w:rsidR="009122FC" w:rsidRPr="003F634C">
        <w:rPr>
          <w:rFonts w:ascii="Times New Roman" w:hAnsi="Times New Roman" w:cs="Times New Roman"/>
          <w:sz w:val="24"/>
          <w:szCs w:val="24"/>
        </w:rPr>
        <w:tab/>
      </w:r>
      <w:r w:rsidR="009122FC" w:rsidRPr="003F634C">
        <w:rPr>
          <w:rFonts w:ascii="Times New Roman" w:hAnsi="Times New Roman" w:cs="Times New Roman"/>
          <w:b/>
          <w:i/>
          <w:sz w:val="24"/>
          <w:szCs w:val="24"/>
        </w:rPr>
        <w:t>Coffee Break</w:t>
      </w:r>
      <w:r w:rsidR="009122FC" w:rsidRPr="003F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075638" w14:textId="77777777" w:rsidR="00FD56AE" w:rsidRPr="003F634C" w:rsidRDefault="00FD56AE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5E1C26" w14:textId="6BD49ACF" w:rsidR="009122FC" w:rsidRPr="003F634C" w:rsidRDefault="009122FC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</w:t>
      </w:r>
      <w:r w:rsidR="001B6C71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1B6C71" w:rsidRPr="003F634C">
        <w:rPr>
          <w:rFonts w:ascii="Times New Roman" w:hAnsi="Times New Roman" w:cs="Times New Roman"/>
          <w:sz w:val="24"/>
          <w:szCs w:val="24"/>
        </w:rPr>
        <w:t>0</w:t>
      </w:r>
      <w:r w:rsidR="009F392B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>-1</w:t>
      </w:r>
      <w:r w:rsidR="001B6C71" w:rsidRPr="003F634C">
        <w:rPr>
          <w:rFonts w:ascii="Times New Roman" w:hAnsi="Times New Roman" w:cs="Times New Roman"/>
          <w:sz w:val="24"/>
          <w:szCs w:val="24"/>
        </w:rPr>
        <w:t>2:3</w:t>
      </w:r>
      <w:r w:rsidRPr="003F634C">
        <w:rPr>
          <w:rFonts w:ascii="Times New Roman" w:hAnsi="Times New Roman" w:cs="Times New Roman"/>
          <w:sz w:val="24"/>
          <w:szCs w:val="24"/>
        </w:rPr>
        <w:t>0</w:t>
      </w:r>
      <w:r w:rsidR="009F392B" w:rsidRPr="003F634C">
        <w:rPr>
          <w:rFonts w:ascii="Times New Roman" w:hAnsi="Times New Roman" w:cs="Times New Roman"/>
          <w:sz w:val="24"/>
          <w:szCs w:val="24"/>
        </w:rPr>
        <w:t>P</w:t>
      </w:r>
      <w:r w:rsidRPr="003F634C">
        <w:rPr>
          <w:rFonts w:ascii="Times New Roman" w:hAnsi="Times New Roman" w:cs="Times New Roman"/>
          <w:sz w:val="24"/>
          <w:szCs w:val="24"/>
        </w:rPr>
        <w:t>M</w:t>
      </w:r>
    </w:p>
    <w:p w14:paraId="165D4AF9" w14:textId="368CBB61" w:rsidR="00F9392C" w:rsidRPr="003F634C" w:rsidRDefault="00316F94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Maura McLaughlin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92C" w:rsidRPr="003F634C">
        <w:rPr>
          <w:rFonts w:ascii="Times New Roman" w:hAnsi="Times New Roman" w:cs="Times New Roman"/>
          <w:sz w:val="24"/>
          <w:szCs w:val="24"/>
        </w:rPr>
        <w:t>PTA</w:t>
      </w:r>
    </w:p>
    <w:p w14:paraId="69D259C6" w14:textId="77777777" w:rsidR="00F9392C" w:rsidRPr="003F634C" w:rsidRDefault="00F9392C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23" w:type="dxa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23"/>
      </w:tblGrid>
      <w:tr w:rsidR="00F9392C" w:rsidRPr="003F634C" w14:paraId="6AE838A7" w14:textId="77777777" w:rsidTr="003F634C">
        <w:trPr>
          <w:trHeight w:val="512"/>
          <w:tblCellSpacing w:w="15" w:type="dxa"/>
        </w:trPr>
        <w:tc>
          <w:tcPr>
            <w:tcW w:w="7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4C14C" w14:textId="1C72265D" w:rsidR="00F9392C" w:rsidRPr="003F634C" w:rsidRDefault="00F9392C" w:rsidP="003F63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Session 2: </w:t>
            </w:r>
            <w:r w:rsidRPr="003F634C">
              <w:rPr>
                <w:rFonts w:ascii="Times New Roman" w:hAnsi="Times New Roman" w:cs="Times New Roman"/>
                <w:b/>
                <w:sz w:val="24"/>
                <w:szCs w:val="24"/>
              </w:rPr>
              <w:t>Data analysis + parameter estimation + Model Selection</w:t>
            </w:r>
          </w:p>
        </w:tc>
      </w:tr>
    </w:tbl>
    <w:p w14:paraId="0A59B0F8" w14:textId="77777777" w:rsidR="00BD18EA" w:rsidRPr="003F634C" w:rsidRDefault="00BD18EA" w:rsidP="00C66B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6AA763" w14:textId="2A4DEBBE" w:rsidR="00732127" w:rsidRPr="003F634C" w:rsidRDefault="00F9392C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Alessandra Buonanno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78" w:rsidRPr="003F634C">
        <w:rPr>
          <w:rFonts w:ascii="Times New Roman" w:hAnsi="Times New Roman" w:cs="Times New Roman"/>
          <w:sz w:val="24"/>
          <w:szCs w:val="24"/>
        </w:rPr>
        <w:t>Numerical / analytical relativity</w:t>
      </w:r>
    </w:p>
    <w:p w14:paraId="40A442AD" w14:textId="15A67AA5" w:rsidR="009F392B" w:rsidRPr="003F634C" w:rsidRDefault="00F9392C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Duncan Brown</w:t>
      </w:r>
      <w:r w:rsidR="009F392B" w:rsidRPr="003F634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9F392B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78" w:rsidRPr="003F634C">
        <w:rPr>
          <w:rFonts w:ascii="Times New Roman" w:hAnsi="Times New Roman" w:cs="Times New Roman"/>
          <w:sz w:val="24"/>
          <w:szCs w:val="24"/>
        </w:rPr>
        <w:t>Template-based search techniques</w:t>
      </w:r>
    </w:p>
    <w:p w14:paraId="7F0ABDD2" w14:textId="77777777" w:rsidR="00C66B03" w:rsidRPr="003F634C" w:rsidRDefault="00C66B03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11068" w14:textId="0793E64F" w:rsidR="009122FC" w:rsidRPr="003F634C" w:rsidRDefault="009122F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12:</w:t>
      </w:r>
      <w:r w:rsidR="001B6C71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0-</w:t>
      </w:r>
      <w:r w:rsidR="009F392B" w:rsidRPr="003F634C">
        <w:rPr>
          <w:rFonts w:ascii="Times New Roman" w:hAnsi="Times New Roman" w:cs="Times New Roman"/>
          <w:sz w:val="24"/>
          <w:szCs w:val="24"/>
        </w:rPr>
        <w:t>2:0</w:t>
      </w:r>
      <w:r w:rsidRPr="003F634C">
        <w:rPr>
          <w:rFonts w:ascii="Times New Roman" w:hAnsi="Times New Roman" w:cs="Times New Roman"/>
          <w:sz w:val="24"/>
          <w:szCs w:val="24"/>
        </w:rPr>
        <w:t xml:space="preserve">0PM </w:t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Style w:val="Emphasis"/>
          <w:rFonts w:ascii="Times New Roman" w:hAnsi="Times New Roman" w:cs="Times New Roman"/>
          <w:sz w:val="24"/>
          <w:szCs w:val="24"/>
        </w:rPr>
        <w:t>Lunch Break</w:t>
      </w:r>
      <w:r w:rsidRPr="003F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1BF5A" w14:textId="77777777" w:rsidR="009122FC" w:rsidRPr="003F634C" w:rsidRDefault="009122F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430CAC" w14:textId="28510095" w:rsidR="003F634C" w:rsidRPr="003F634C" w:rsidRDefault="003F634C" w:rsidP="003F63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Session Chair: </w:t>
      </w:r>
      <w:r w:rsidR="00497B43">
        <w:rPr>
          <w:rFonts w:ascii="Times New Roman" w:eastAsia="Times New Roman" w:hAnsi="Times New Roman" w:cs="Times New Roman"/>
          <w:i/>
          <w:iCs/>
          <w:sz w:val="24"/>
          <w:szCs w:val="24"/>
        </w:rPr>
        <w:t>TBD</w:t>
      </w:r>
    </w:p>
    <w:p w14:paraId="5CA6CD3D" w14:textId="4E1B7BA2" w:rsidR="009122FC" w:rsidRPr="003F634C" w:rsidRDefault="009F392B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2</w:t>
      </w:r>
      <w:r w:rsidR="009122FC" w:rsidRPr="003F634C">
        <w:rPr>
          <w:rFonts w:ascii="Times New Roman" w:hAnsi="Times New Roman" w:cs="Times New Roman"/>
          <w:sz w:val="24"/>
          <w:szCs w:val="24"/>
        </w:rPr>
        <w:t>:</w:t>
      </w:r>
      <w:r w:rsidR="005C5A05" w:rsidRPr="003F634C">
        <w:rPr>
          <w:rFonts w:ascii="Times New Roman" w:hAnsi="Times New Roman" w:cs="Times New Roman"/>
          <w:sz w:val="24"/>
          <w:szCs w:val="24"/>
        </w:rPr>
        <w:t>0</w:t>
      </w:r>
      <w:r w:rsidR="009122FC" w:rsidRPr="003F634C">
        <w:rPr>
          <w:rFonts w:ascii="Times New Roman" w:hAnsi="Times New Roman" w:cs="Times New Roman"/>
          <w:sz w:val="24"/>
          <w:szCs w:val="24"/>
        </w:rPr>
        <w:t>0-3:</w:t>
      </w:r>
      <w:r w:rsidR="007B0355" w:rsidRPr="003F634C">
        <w:rPr>
          <w:rFonts w:ascii="Times New Roman" w:hAnsi="Times New Roman" w:cs="Times New Roman"/>
          <w:sz w:val="24"/>
          <w:szCs w:val="24"/>
        </w:rPr>
        <w:t>3</w:t>
      </w:r>
      <w:r w:rsidR="009122FC" w:rsidRPr="003F634C">
        <w:rPr>
          <w:rFonts w:ascii="Times New Roman" w:hAnsi="Times New Roman" w:cs="Times New Roman"/>
          <w:sz w:val="24"/>
          <w:szCs w:val="24"/>
        </w:rPr>
        <w:t>0PM</w:t>
      </w:r>
    </w:p>
    <w:p w14:paraId="061C8C95" w14:textId="5544C0FA" w:rsidR="007B7A18" w:rsidRPr="003F634C" w:rsidRDefault="00F9392C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Laura Cadonati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78" w:rsidRPr="003F634C">
        <w:rPr>
          <w:rFonts w:ascii="Times New Roman" w:hAnsi="Times New Roman" w:cs="Times New Roman"/>
          <w:sz w:val="24"/>
          <w:szCs w:val="24"/>
        </w:rPr>
        <w:t>Burst search techniques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MariaAlessandra Papa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78" w:rsidRPr="003F634C">
        <w:rPr>
          <w:rFonts w:ascii="Times New Roman" w:hAnsi="Times New Roman" w:cs="Times New Roman"/>
          <w:sz w:val="24"/>
          <w:szCs w:val="24"/>
        </w:rPr>
        <w:t>Continuous source search techniques</w:t>
      </w:r>
    </w:p>
    <w:p w14:paraId="6202BD87" w14:textId="0253A2C8" w:rsidR="005C5A05" w:rsidRPr="003F634C" w:rsidRDefault="00F9392C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Neil Cornish</w:t>
      </w:r>
      <w:r w:rsidR="005C5A05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5C5A05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78" w:rsidRPr="003F634C">
        <w:rPr>
          <w:rFonts w:ascii="Times New Roman" w:hAnsi="Times New Roman" w:cs="Times New Roman"/>
          <w:sz w:val="24"/>
          <w:szCs w:val="24"/>
        </w:rPr>
        <w:t>Parameter estimation (methods review)</w:t>
      </w:r>
      <w:r w:rsidR="005C5A05" w:rsidRPr="003F634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C8DC8FE" w14:textId="4A74374C" w:rsidR="009122FC" w:rsidRPr="003F634C" w:rsidRDefault="009122FC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3:</w:t>
      </w:r>
      <w:r w:rsidR="005C5A05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0-</w:t>
      </w:r>
      <w:r w:rsidR="005C5A05" w:rsidRPr="003F634C">
        <w:rPr>
          <w:rFonts w:ascii="Times New Roman" w:hAnsi="Times New Roman" w:cs="Times New Roman"/>
          <w:sz w:val="24"/>
          <w:szCs w:val="24"/>
        </w:rPr>
        <w:t>4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5C5A05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 xml:space="preserve">0PM </w:t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Fonts w:ascii="Times New Roman" w:hAnsi="Times New Roman" w:cs="Times New Roman"/>
          <w:b/>
          <w:i/>
          <w:sz w:val="24"/>
          <w:szCs w:val="24"/>
        </w:rPr>
        <w:t>Coffee Break</w:t>
      </w:r>
    </w:p>
    <w:p w14:paraId="42256522" w14:textId="77777777" w:rsidR="00C66B03" w:rsidRPr="003F634C" w:rsidRDefault="00C66B03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5B39A" w14:textId="09216A96" w:rsidR="009122FC" w:rsidRPr="003F634C" w:rsidRDefault="005C5A05" w:rsidP="00C66B03">
      <w:pPr>
        <w:tabs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4</w:t>
      </w:r>
      <w:r w:rsidR="009122FC" w:rsidRPr="003F634C">
        <w:rPr>
          <w:rFonts w:ascii="Times New Roman" w:hAnsi="Times New Roman" w:cs="Times New Roman"/>
          <w:sz w:val="24"/>
          <w:szCs w:val="24"/>
        </w:rPr>
        <w:t>:</w:t>
      </w:r>
      <w:r w:rsidRPr="003F634C">
        <w:rPr>
          <w:rFonts w:ascii="Times New Roman" w:hAnsi="Times New Roman" w:cs="Times New Roman"/>
          <w:sz w:val="24"/>
          <w:szCs w:val="24"/>
        </w:rPr>
        <w:t>0</w:t>
      </w:r>
      <w:r w:rsidR="009122FC" w:rsidRPr="003F634C">
        <w:rPr>
          <w:rFonts w:ascii="Times New Roman" w:hAnsi="Times New Roman" w:cs="Times New Roman"/>
          <w:sz w:val="24"/>
          <w:szCs w:val="24"/>
        </w:rPr>
        <w:t>0-</w:t>
      </w:r>
      <w:r w:rsidR="005B7793" w:rsidRPr="003F634C">
        <w:rPr>
          <w:rFonts w:ascii="Times New Roman" w:hAnsi="Times New Roman" w:cs="Times New Roman"/>
          <w:sz w:val="24"/>
          <w:szCs w:val="24"/>
        </w:rPr>
        <w:t>5</w:t>
      </w:r>
      <w:r w:rsidR="009122FC" w:rsidRPr="003F634C">
        <w:rPr>
          <w:rFonts w:ascii="Times New Roman" w:hAnsi="Times New Roman" w:cs="Times New Roman"/>
          <w:sz w:val="24"/>
          <w:szCs w:val="24"/>
        </w:rPr>
        <w:t xml:space="preserve">:30PM </w:t>
      </w:r>
    </w:p>
    <w:p w14:paraId="02E7E428" w14:textId="36D47CAA" w:rsidR="00732127" w:rsidRPr="003F634C" w:rsidRDefault="00F9392C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Will Farr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A67F78" w:rsidRPr="003F634C">
        <w:rPr>
          <w:rFonts w:ascii="Times New Roman" w:hAnsi="Times New Roman" w:cs="Times New Roman"/>
          <w:sz w:val="24"/>
          <w:szCs w:val="24"/>
        </w:rPr>
        <w:t>Model Selection</w:t>
      </w:r>
    </w:p>
    <w:p w14:paraId="082765B6" w14:textId="77777777" w:rsidR="00BD18EA" w:rsidRPr="003F634C" w:rsidRDefault="00BD18EA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357" w:type="dxa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7"/>
      </w:tblGrid>
      <w:tr w:rsidR="00A67F78" w:rsidRPr="003F634C" w14:paraId="70D22431" w14:textId="77777777" w:rsidTr="003F634C">
        <w:trPr>
          <w:trHeight w:val="479"/>
          <w:tblCellSpacing w:w="15" w:type="dxa"/>
        </w:trPr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F03D1" w14:textId="414B0DA5" w:rsidR="009913B2" w:rsidRPr="003F634C" w:rsidRDefault="00A67F78" w:rsidP="003F634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 3: Source populations</w:t>
            </w:r>
          </w:p>
        </w:tc>
      </w:tr>
    </w:tbl>
    <w:p w14:paraId="5B8A3870" w14:textId="77777777" w:rsidR="00A67F78" w:rsidRPr="003F634C" w:rsidRDefault="00A67F78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287168" w14:textId="51374B61" w:rsidR="005B7793" w:rsidRPr="003F634C" w:rsidRDefault="00A67F78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Ilya Mandel</w:t>
      </w:r>
      <w:r w:rsidR="005B7793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3F634C">
        <w:rPr>
          <w:rFonts w:ascii="Times New Roman" w:hAnsi="Times New Roman" w:cs="Times New Roman"/>
          <w:sz w:val="24"/>
          <w:szCs w:val="24"/>
        </w:rPr>
        <w:t>Black hole binary formation – field (common envelope)</w:t>
      </w:r>
    </w:p>
    <w:p w14:paraId="4B934FF7" w14:textId="23DE9F4C" w:rsidR="005B7793" w:rsidRPr="003F634C" w:rsidRDefault="00A67F78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Selma de Mink</w:t>
      </w:r>
      <w:r w:rsidR="005B7793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3F634C">
        <w:rPr>
          <w:rFonts w:ascii="Times New Roman" w:hAnsi="Times New Roman" w:cs="Times New Roman"/>
          <w:sz w:val="24"/>
          <w:szCs w:val="24"/>
        </w:rPr>
        <w:t>Black hole binary formation – field (non-common envelope)</w:t>
      </w:r>
    </w:p>
    <w:p w14:paraId="6CC7BA2C" w14:textId="77777777" w:rsidR="00C66B03" w:rsidRPr="00300F61" w:rsidRDefault="00E62168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D2A771A">
          <v:rect id="_x0000_i1025" style="width:0;height:1.5pt" o:hralign="center" o:hrstd="t" o:hr="t" fillcolor="gray" stroked="f"/>
        </w:pict>
      </w:r>
    </w:p>
    <w:p w14:paraId="79D3D8C2" w14:textId="6D3D39DD" w:rsidR="007C41C3" w:rsidRPr="003F634C" w:rsidRDefault="00732127" w:rsidP="003F634C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</w:pPr>
      <w:r w:rsidRPr="00732127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lastRenderedPageBreak/>
        <w:t>Tuesday, 9:00AM-</w:t>
      </w:r>
      <w:r w:rsidR="00DA6C3A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5</w:t>
      </w:r>
      <w:r w:rsidRPr="00732127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:</w:t>
      </w:r>
      <w:r w:rsidR="00DA6C3A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3</w:t>
      </w:r>
      <w:r w:rsidRPr="00732127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 xml:space="preserve">0PM </w:t>
      </w:r>
    </w:p>
    <w:tbl>
      <w:tblPr>
        <w:tblW w:w="4174" w:type="dxa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</w:tblGrid>
      <w:tr w:rsidR="007C41C3" w:rsidRPr="003F634C" w14:paraId="701B8B41" w14:textId="77777777" w:rsidTr="003F634C">
        <w:trPr>
          <w:trHeight w:val="516"/>
          <w:tblCellSpacing w:w="15" w:type="dxa"/>
        </w:trPr>
        <w:tc>
          <w:tcPr>
            <w:tcW w:w="4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6CEF0C" w14:textId="5DEFF6DE" w:rsidR="007C41C3" w:rsidRPr="003F634C" w:rsidRDefault="007C41C3" w:rsidP="003F634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 3: Source populations, cont’d</w:t>
            </w:r>
          </w:p>
        </w:tc>
      </w:tr>
    </w:tbl>
    <w:p w14:paraId="110D4F7E" w14:textId="77777777" w:rsidR="003F634C" w:rsidRPr="003F634C" w:rsidRDefault="003F634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919DCF7" w14:textId="35BEB0FE" w:rsidR="00D10F2C" w:rsidRPr="003F634C" w:rsidRDefault="003F634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i/>
          <w:iCs/>
          <w:sz w:val="24"/>
          <w:szCs w:val="24"/>
        </w:rPr>
        <w:t>Session Chair:</w:t>
      </w:r>
      <w:r w:rsidR="00497B43">
        <w:rPr>
          <w:rFonts w:ascii="Times New Roman" w:eastAsia="Times New Roman" w:hAnsi="Times New Roman" w:cs="Times New Roman"/>
          <w:i/>
          <w:iCs/>
          <w:sz w:val="24"/>
          <w:szCs w:val="24"/>
        </w:rPr>
        <w:t>TBD</w:t>
      </w:r>
    </w:p>
    <w:p w14:paraId="29EC5776" w14:textId="77777777" w:rsidR="009122FC" w:rsidRPr="003F634C" w:rsidRDefault="009122F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9:00-10:</w:t>
      </w:r>
      <w:r w:rsidR="005B7793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0AM</w:t>
      </w:r>
    </w:p>
    <w:p w14:paraId="2C1908C4" w14:textId="587EBE6C" w:rsidR="005C5A05" w:rsidRPr="003F634C" w:rsidRDefault="00A67F78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Fred Rasio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B94620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Black hole binary formation – dynamical</w:t>
      </w:r>
    </w:p>
    <w:p w14:paraId="4835C23C" w14:textId="6E041705" w:rsidR="009122FC" w:rsidRPr="003F634C" w:rsidRDefault="00A67F78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Smadar Naoz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Black hole binary formation – galactic nuclei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Deirdre Shoemaker</w:t>
      </w:r>
      <w:r w:rsidR="005B7793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5B7793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Black hole binary - simulations</w:t>
      </w:r>
    </w:p>
    <w:p w14:paraId="516951EF" w14:textId="77777777" w:rsidR="00C66B03" w:rsidRPr="003F634C" w:rsidRDefault="00C66B03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83877F" w14:textId="77777777" w:rsidR="00FD56AE" w:rsidRPr="003F634C" w:rsidRDefault="00FD56AE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792B5E" w14:textId="77777777" w:rsidR="009122FC" w:rsidRPr="003F634C" w:rsidRDefault="009122F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10:</w:t>
      </w:r>
      <w:r w:rsidR="005B7793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0-1</w:t>
      </w:r>
      <w:r w:rsidR="005B7793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5B7793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 xml:space="preserve">0AM </w:t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Style w:val="Emphasis"/>
          <w:rFonts w:ascii="Times New Roman" w:hAnsi="Times New Roman" w:cs="Times New Roman"/>
          <w:sz w:val="24"/>
          <w:szCs w:val="24"/>
        </w:rPr>
        <w:t>Coffee Break</w:t>
      </w:r>
      <w:r w:rsidRPr="003F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1A46B" w14:textId="77777777" w:rsidR="009122FC" w:rsidRPr="003F634C" w:rsidRDefault="009122F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D6C99" w14:textId="77777777" w:rsidR="00C66B03" w:rsidRPr="003F634C" w:rsidRDefault="00C66B03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8BE73F" w14:textId="182BEA0F" w:rsidR="009122FC" w:rsidRPr="003F634C" w:rsidRDefault="009122FC" w:rsidP="00C66B03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</w:t>
      </w:r>
      <w:r w:rsidR="005B7793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5B7793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>0AM-1</w:t>
      </w:r>
      <w:r w:rsidR="005B7793" w:rsidRPr="003F634C">
        <w:rPr>
          <w:rFonts w:ascii="Times New Roman" w:hAnsi="Times New Roman" w:cs="Times New Roman"/>
          <w:sz w:val="24"/>
          <w:szCs w:val="24"/>
        </w:rPr>
        <w:t>2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A67F78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</w:t>
      </w:r>
      <w:r w:rsidR="005F51A3" w:rsidRPr="003F634C">
        <w:rPr>
          <w:rFonts w:ascii="Times New Roman" w:hAnsi="Times New Roman" w:cs="Times New Roman"/>
          <w:sz w:val="24"/>
          <w:szCs w:val="24"/>
        </w:rPr>
        <w:t>P</w:t>
      </w:r>
      <w:r w:rsidRPr="003F634C">
        <w:rPr>
          <w:rFonts w:ascii="Times New Roman" w:hAnsi="Times New Roman" w:cs="Times New Roman"/>
          <w:sz w:val="24"/>
          <w:szCs w:val="24"/>
        </w:rPr>
        <w:t>M</w:t>
      </w:r>
    </w:p>
    <w:p w14:paraId="2083E079" w14:textId="0F97FE3D" w:rsidR="005B7793" w:rsidRPr="003F634C" w:rsidRDefault="00A67F78" w:rsidP="005B779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Dan Holz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Neutron star binary - source population</w:t>
      </w:r>
      <w:r w:rsidR="007D548F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Stephan Rosswog</w:t>
      </w:r>
      <w:r w:rsidR="007D548F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D548F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Neutron star binary - simulations</w:t>
      </w:r>
      <w:r w:rsidR="007D548F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Monica Colpi</w:t>
      </w:r>
      <w:r w:rsidR="00575199" w:rsidRPr="003F634C">
        <w:rPr>
          <w:rFonts w:ascii="Times New Roman" w:hAnsi="Times New Roman" w:cs="Times New Roman"/>
          <w:b/>
          <w:sz w:val="24"/>
          <w:szCs w:val="24"/>
        </w:rPr>
        <w:t>:</w:t>
      </w:r>
      <w:r w:rsidR="00575199" w:rsidRPr="003F634C">
        <w:rPr>
          <w:rFonts w:ascii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SMBH binaries</w:t>
      </w:r>
    </w:p>
    <w:p w14:paraId="287A8DEC" w14:textId="77777777" w:rsidR="00C66B03" w:rsidRPr="003F634C" w:rsidRDefault="00C66B03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59A7B" w14:textId="77777777" w:rsidR="00BD18EA" w:rsidRPr="003F634C" w:rsidRDefault="00BD18EA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A35B26" w14:textId="77777777" w:rsidR="009122FC" w:rsidRPr="003F634C" w:rsidRDefault="00143AA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</w:t>
      </w:r>
      <w:r w:rsidR="00E42902" w:rsidRPr="003F634C">
        <w:rPr>
          <w:rFonts w:ascii="Times New Roman" w:hAnsi="Times New Roman" w:cs="Times New Roman"/>
          <w:sz w:val="24"/>
          <w:szCs w:val="24"/>
        </w:rPr>
        <w:t>2</w:t>
      </w:r>
      <w:r w:rsidR="009122FC" w:rsidRPr="003F634C">
        <w:rPr>
          <w:rFonts w:ascii="Times New Roman" w:hAnsi="Times New Roman" w:cs="Times New Roman"/>
          <w:sz w:val="24"/>
          <w:szCs w:val="24"/>
        </w:rPr>
        <w:t>:</w:t>
      </w:r>
      <w:r w:rsidR="00E42902" w:rsidRPr="003F634C">
        <w:rPr>
          <w:rFonts w:ascii="Times New Roman" w:hAnsi="Times New Roman" w:cs="Times New Roman"/>
          <w:sz w:val="24"/>
          <w:szCs w:val="24"/>
        </w:rPr>
        <w:t>3</w:t>
      </w:r>
      <w:r w:rsidR="009122FC" w:rsidRPr="003F634C">
        <w:rPr>
          <w:rFonts w:ascii="Times New Roman" w:hAnsi="Times New Roman" w:cs="Times New Roman"/>
          <w:sz w:val="24"/>
          <w:szCs w:val="24"/>
        </w:rPr>
        <w:t xml:space="preserve">0-2:00PM </w:t>
      </w:r>
      <w:r w:rsidR="009122FC" w:rsidRPr="003F634C">
        <w:rPr>
          <w:rFonts w:ascii="Times New Roman" w:hAnsi="Times New Roman" w:cs="Times New Roman"/>
          <w:sz w:val="24"/>
          <w:szCs w:val="24"/>
        </w:rPr>
        <w:tab/>
      </w:r>
      <w:r w:rsidR="009122FC" w:rsidRPr="003F634C">
        <w:rPr>
          <w:rStyle w:val="Emphasis"/>
          <w:rFonts w:ascii="Times New Roman" w:hAnsi="Times New Roman" w:cs="Times New Roman"/>
          <w:sz w:val="24"/>
          <w:szCs w:val="24"/>
        </w:rPr>
        <w:t>Lunch Break</w:t>
      </w:r>
      <w:r w:rsidR="009122FC" w:rsidRPr="003F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C6E10" w14:textId="77777777" w:rsidR="00C66B03" w:rsidRPr="003F634C" w:rsidRDefault="00C66B03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345D97" w14:textId="5D3D6FB5" w:rsidR="003F634C" w:rsidRPr="003F634C" w:rsidRDefault="003F634C" w:rsidP="003F634C">
      <w:pPr>
        <w:tabs>
          <w:tab w:val="left" w:pos="1080"/>
          <w:tab w:val="left" w:pos="21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i/>
          <w:iCs/>
          <w:sz w:val="24"/>
          <w:szCs w:val="24"/>
        </w:rPr>
        <w:t>Session Chair:</w:t>
      </w:r>
      <w:r w:rsidR="00497B43">
        <w:rPr>
          <w:rFonts w:ascii="Times New Roman" w:eastAsia="Times New Roman" w:hAnsi="Times New Roman" w:cs="Times New Roman"/>
          <w:i/>
          <w:iCs/>
          <w:sz w:val="24"/>
          <w:szCs w:val="24"/>
        </w:rPr>
        <w:t>TBD</w:t>
      </w:r>
    </w:p>
    <w:p w14:paraId="4983B999" w14:textId="3B7280EA" w:rsidR="009122FC" w:rsidRPr="003F634C" w:rsidRDefault="009122FC" w:rsidP="00C66B03">
      <w:pPr>
        <w:tabs>
          <w:tab w:val="left" w:pos="1080"/>
          <w:tab w:val="left" w:pos="2160"/>
          <w:tab w:val="center" w:pos="4320"/>
          <w:tab w:val="left" w:pos="5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2:00-3:</w:t>
      </w:r>
      <w:r w:rsidR="00C86EFD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0PM</w:t>
      </w:r>
    </w:p>
    <w:p w14:paraId="3A5ED3DC" w14:textId="086F00C7" w:rsidR="00A67F78" w:rsidRPr="003F634C" w:rsidRDefault="00A67F78" w:rsidP="00C66B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Stan Woosley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Outcomes of core-collapse supernovae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Adam Burrows</w:t>
      </w:r>
      <w:r w:rsidR="00C86EFD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3F634C">
        <w:rPr>
          <w:rFonts w:ascii="Times New Roman" w:hAnsi="Times New Roman" w:cs="Times New Roman"/>
          <w:sz w:val="24"/>
          <w:szCs w:val="24"/>
        </w:rPr>
        <w:t>GW from core-collapse supernovae</w:t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8F5688" w14:textId="77777777" w:rsidR="00316F94" w:rsidRDefault="00316F94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Marta Volonteri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F94">
        <w:rPr>
          <w:rFonts w:ascii="Times New Roman" w:eastAsia="Times New Roman" w:hAnsi="Times New Roman" w:cs="Times New Roman"/>
          <w:sz w:val="24"/>
          <w:szCs w:val="24"/>
        </w:rPr>
        <w:t>Cosmic Evolution of Black Hole Mergers and the Stochastic Gravitational</w:t>
      </w:r>
    </w:p>
    <w:p w14:paraId="5D73FCCB" w14:textId="03E34E0D" w:rsidR="009122FC" w:rsidRPr="003F634C" w:rsidRDefault="00316F94" w:rsidP="00316F94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316F94">
        <w:rPr>
          <w:rFonts w:ascii="Times New Roman" w:eastAsia="Times New Roman" w:hAnsi="Times New Roman" w:cs="Times New Roman"/>
          <w:sz w:val="24"/>
          <w:szCs w:val="24"/>
        </w:rPr>
        <w:t>Wave Background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9437C4A" w14:textId="77777777" w:rsidR="00A67F78" w:rsidRPr="003F634C" w:rsidRDefault="00A67F78" w:rsidP="00A67F78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524" w:type="dxa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4"/>
      </w:tblGrid>
      <w:tr w:rsidR="00A67F78" w:rsidRPr="003F634C" w14:paraId="3EFAE8CA" w14:textId="77777777" w:rsidTr="003F634C">
        <w:trPr>
          <w:trHeight w:val="583"/>
          <w:tblCellSpacing w:w="15" w:type="dxa"/>
        </w:trPr>
        <w:tc>
          <w:tcPr>
            <w:tcW w:w="3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2BD799" w14:textId="61ACEB9D" w:rsidR="009913B2" w:rsidRPr="003F634C" w:rsidRDefault="00A67F78" w:rsidP="003F6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 4: Results from O2/O2</w:t>
            </w:r>
          </w:p>
        </w:tc>
      </w:tr>
    </w:tbl>
    <w:p w14:paraId="3AC16FEA" w14:textId="77777777" w:rsidR="00A67F78" w:rsidRPr="003F634C" w:rsidRDefault="00A67F78" w:rsidP="00A67F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B5EC42" w14:textId="77777777" w:rsidR="00143AAC" w:rsidRPr="003F634C" w:rsidRDefault="00143AAC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358B1F" w14:textId="7A62E8F9" w:rsidR="009122FC" w:rsidRPr="003F634C" w:rsidRDefault="009122F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3:</w:t>
      </w:r>
      <w:r w:rsidR="00C86EFD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0-</w:t>
      </w:r>
      <w:r w:rsidR="00C86EFD" w:rsidRPr="003F634C">
        <w:rPr>
          <w:rFonts w:ascii="Times New Roman" w:hAnsi="Times New Roman" w:cs="Times New Roman"/>
          <w:sz w:val="24"/>
          <w:szCs w:val="24"/>
        </w:rPr>
        <w:t>4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C86EFD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 xml:space="preserve">0PM </w:t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Fonts w:ascii="Times New Roman" w:hAnsi="Times New Roman" w:cs="Times New Roman"/>
          <w:b/>
          <w:i/>
          <w:iCs/>
          <w:sz w:val="24"/>
          <w:szCs w:val="24"/>
        </w:rPr>
        <w:t>Coffee Break</w:t>
      </w:r>
      <w:r w:rsidRPr="003F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271AB8" w14:textId="77777777" w:rsidR="009122FC" w:rsidRPr="003F634C" w:rsidRDefault="009122F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390BCB" w14:textId="77777777" w:rsidR="00C66B03" w:rsidRPr="003F634C" w:rsidRDefault="00C66B03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62377" w14:textId="22E7DC05" w:rsidR="009122FC" w:rsidRPr="003F634C" w:rsidRDefault="00C86EFD" w:rsidP="00C66B03">
      <w:pPr>
        <w:tabs>
          <w:tab w:val="left" w:pos="1080"/>
          <w:tab w:val="left" w:pos="2160"/>
          <w:tab w:val="center" w:pos="4320"/>
          <w:tab w:val="left" w:pos="5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4</w:t>
      </w:r>
      <w:r w:rsidR="009122FC" w:rsidRPr="003F634C">
        <w:rPr>
          <w:rFonts w:ascii="Times New Roman" w:hAnsi="Times New Roman" w:cs="Times New Roman"/>
          <w:sz w:val="24"/>
          <w:szCs w:val="24"/>
        </w:rPr>
        <w:t>:</w:t>
      </w:r>
      <w:r w:rsidRPr="003F634C">
        <w:rPr>
          <w:rFonts w:ascii="Times New Roman" w:hAnsi="Times New Roman" w:cs="Times New Roman"/>
          <w:sz w:val="24"/>
          <w:szCs w:val="24"/>
        </w:rPr>
        <w:t>0</w:t>
      </w:r>
      <w:r w:rsidR="009122FC" w:rsidRPr="003F634C">
        <w:rPr>
          <w:rFonts w:ascii="Times New Roman" w:hAnsi="Times New Roman" w:cs="Times New Roman"/>
          <w:sz w:val="24"/>
          <w:szCs w:val="24"/>
        </w:rPr>
        <w:t>0-</w:t>
      </w:r>
      <w:r w:rsidR="00A67F78" w:rsidRPr="003F634C">
        <w:rPr>
          <w:rFonts w:ascii="Times New Roman" w:hAnsi="Times New Roman" w:cs="Times New Roman"/>
          <w:sz w:val="24"/>
          <w:szCs w:val="24"/>
        </w:rPr>
        <w:t>5</w:t>
      </w:r>
      <w:r w:rsidR="009122FC" w:rsidRPr="003F634C">
        <w:rPr>
          <w:rFonts w:ascii="Times New Roman" w:hAnsi="Times New Roman" w:cs="Times New Roman"/>
          <w:sz w:val="24"/>
          <w:szCs w:val="24"/>
        </w:rPr>
        <w:t>:</w:t>
      </w:r>
      <w:r w:rsidR="00A67F78" w:rsidRPr="003F634C">
        <w:rPr>
          <w:rFonts w:ascii="Times New Roman" w:hAnsi="Times New Roman" w:cs="Times New Roman"/>
          <w:sz w:val="24"/>
          <w:szCs w:val="24"/>
        </w:rPr>
        <w:t>3</w:t>
      </w:r>
      <w:r w:rsidR="009122FC" w:rsidRPr="003F634C">
        <w:rPr>
          <w:rFonts w:ascii="Times New Roman" w:hAnsi="Times New Roman" w:cs="Times New Roman"/>
          <w:sz w:val="24"/>
          <w:szCs w:val="24"/>
        </w:rPr>
        <w:t>0PM</w:t>
      </w:r>
    </w:p>
    <w:p w14:paraId="03A3931F" w14:textId="3C3D8ADB" w:rsidR="00AC338D" w:rsidRPr="003F634C" w:rsidRDefault="00A67F78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Ben Farr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BBH detections in O1/O2</w:t>
      </w:r>
    </w:p>
    <w:p w14:paraId="5159A2CE" w14:textId="5147E461" w:rsidR="00A67F78" w:rsidRPr="003F634C" w:rsidRDefault="00793D6E" w:rsidP="00C66B0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 xml:space="preserve">Bangalore </w:t>
      </w:r>
      <w:r w:rsidR="00A67F78" w:rsidRPr="003F634C">
        <w:rPr>
          <w:rFonts w:ascii="Times New Roman" w:hAnsi="Times New Roman" w:cs="Times New Roman"/>
          <w:b/>
          <w:bCs/>
          <w:sz w:val="24"/>
          <w:szCs w:val="24"/>
        </w:rPr>
        <w:t>Sathyaprakash</w:t>
      </w:r>
      <w:r w:rsidR="00AC338D" w:rsidRPr="003F634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FD56AE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F78" w:rsidRPr="003F634C">
        <w:rPr>
          <w:rFonts w:ascii="Times New Roman" w:hAnsi="Times New Roman" w:cs="Times New Roman"/>
          <w:sz w:val="24"/>
          <w:szCs w:val="24"/>
        </w:rPr>
        <w:t>Tests of GR</w:t>
      </w:r>
      <w:r w:rsidR="00A67F78" w:rsidRPr="003F63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30B7954" w14:textId="70AF3DCE" w:rsidR="00732127" w:rsidRPr="003F634C" w:rsidRDefault="00A67F78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Paolo Pani</w:t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Alternative theories of gravity</w:t>
      </w:r>
    </w:p>
    <w:p w14:paraId="5D987353" w14:textId="77777777" w:rsidR="005F6E8A" w:rsidRDefault="005F6E8A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8D187D" w14:textId="77777777" w:rsidR="005F6E8A" w:rsidRPr="0073116D" w:rsidRDefault="005F6E8A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96CE10" w14:textId="77777777" w:rsidR="00941F1B" w:rsidRPr="000E5E93" w:rsidRDefault="00E62168" w:rsidP="00A673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127FC3B">
          <v:rect id="_x0000_i1026" style="width:0;height:1.5pt" o:hralign="center" o:hrstd="t" o:hr="t" fillcolor="gray" stroked="f"/>
        </w:pict>
      </w:r>
    </w:p>
    <w:p w14:paraId="656C1739" w14:textId="5DCB687D" w:rsidR="00B94620" w:rsidRPr="00D96F09" w:rsidRDefault="003B237D" w:rsidP="00A67309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lastRenderedPageBreak/>
        <w:t>Wednesday, 9:00AM-</w:t>
      </w:r>
      <w:r w:rsidR="00D10F2C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12</w:t>
      </w:r>
      <w:r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>:3</w:t>
      </w:r>
      <w:r w:rsidR="00732127" w:rsidRPr="00732127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 xml:space="preserve">0PM </w:t>
      </w:r>
    </w:p>
    <w:tbl>
      <w:tblPr>
        <w:tblW w:w="5621" w:type="dxa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1"/>
      </w:tblGrid>
      <w:tr w:rsidR="00B94620" w:rsidRPr="003F634C" w14:paraId="341BB445" w14:textId="77777777" w:rsidTr="003F634C">
        <w:trPr>
          <w:trHeight w:val="580"/>
          <w:tblCellSpacing w:w="15" w:type="dxa"/>
        </w:trPr>
        <w:tc>
          <w:tcPr>
            <w:tcW w:w="5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0D87B3" w14:textId="13324624" w:rsidR="00B94620" w:rsidRPr="003F634C" w:rsidRDefault="00E42902" w:rsidP="003F634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Session</w:t>
            </w:r>
            <w:r w:rsidR="009122FC"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="00B94620" w:rsidRPr="003F6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A67F78" w:rsidRPr="003F634C">
              <w:rPr>
                <w:rFonts w:ascii="Times New Roman" w:hAnsi="Times New Roman" w:cs="Times New Roman"/>
                <w:b/>
                <w:sz w:val="24"/>
                <w:szCs w:val="24"/>
              </w:rPr>
              <w:t>Electromagnetic counterparts + follow-up</w:t>
            </w:r>
          </w:p>
        </w:tc>
      </w:tr>
    </w:tbl>
    <w:p w14:paraId="25DF9788" w14:textId="77777777" w:rsidR="00C66B03" w:rsidRPr="003F634C" w:rsidRDefault="00C66B03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2DC89" w14:textId="4DBCA430" w:rsidR="00BD18EA" w:rsidRPr="003F634C" w:rsidRDefault="003F634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i/>
          <w:iCs/>
          <w:sz w:val="24"/>
          <w:szCs w:val="24"/>
        </w:rPr>
        <w:t>Session Chair: Edo Berger</w:t>
      </w:r>
    </w:p>
    <w:p w14:paraId="0DC4F56E" w14:textId="626F4A09" w:rsidR="009122FC" w:rsidRPr="003F634C" w:rsidRDefault="009122F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9:00-1</w:t>
      </w:r>
      <w:r w:rsidR="00A67F78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A67F78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>0 AM</w:t>
      </w:r>
    </w:p>
    <w:p w14:paraId="58083934" w14:textId="16900603" w:rsidR="009122FC" w:rsidRPr="003F634C" w:rsidRDefault="00A67F78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Wen-fai Fong</w:t>
      </w:r>
      <w:r w:rsidR="009F7DA5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9F7DA5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Short GRBs</w:t>
      </w:r>
      <w:r w:rsidR="009F7DA5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Brian Metzger</w:t>
      </w:r>
      <w:r w:rsidR="00AC338D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3F634C">
        <w:rPr>
          <w:rFonts w:ascii="Times New Roman" w:hAnsi="Times New Roman" w:cs="Times New Roman"/>
          <w:sz w:val="24"/>
          <w:szCs w:val="24"/>
        </w:rPr>
        <w:t>Kilonova models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hAnsi="Times New Roman" w:cs="Times New Roman"/>
          <w:b/>
          <w:bCs/>
          <w:sz w:val="24"/>
          <w:szCs w:val="24"/>
        </w:rPr>
        <w:t>Raffaella Margutti</w:t>
      </w:r>
      <w:r w:rsidR="0041295E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41295E"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Radio/X-ray counterparts</w:t>
      </w:r>
    </w:p>
    <w:p w14:paraId="4E875B3A" w14:textId="5162033C" w:rsidR="009F7DA5" w:rsidRPr="003F634C" w:rsidRDefault="00A67F78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hAnsi="Times New Roman" w:cs="Times New Roman"/>
          <w:b/>
          <w:bCs/>
          <w:sz w:val="24"/>
          <w:szCs w:val="24"/>
        </w:rPr>
        <w:t>Bence Kocsis</w:t>
      </w:r>
      <w:r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634C">
        <w:rPr>
          <w:rFonts w:ascii="Times New Roman" w:hAnsi="Times New Roman" w:cs="Times New Roman"/>
          <w:sz w:val="24"/>
          <w:szCs w:val="24"/>
        </w:rPr>
        <w:t>EM counterparts for LISA sources</w:t>
      </w:r>
    </w:p>
    <w:p w14:paraId="69C2C476" w14:textId="77777777" w:rsidR="00FD56AE" w:rsidRPr="003F634C" w:rsidRDefault="00FD56AE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0332B6" w14:textId="77777777" w:rsidR="00BD18EA" w:rsidRPr="003F634C" w:rsidRDefault="00BD18EA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C3AA05" w14:textId="03943335" w:rsidR="009122FC" w:rsidRPr="003F634C" w:rsidRDefault="009122FC" w:rsidP="00C66B03">
      <w:pPr>
        <w:tabs>
          <w:tab w:val="left" w:pos="1080"/>
          <w:tab w:val="left" w:pos="2160"/>
          <w:tab w:val="center" w:pos="4320"/>
          <w:tab w:val="left" w:pos="5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</w:t>
      </w:r>
      <w:r w:rsidR="00A67F78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A67F78" w:rsidRPr="003F634C">
        <w:rPr>
          <w:rFonts w:ascii="Times New Roman" w:hAnsi="Times New Roman" w:cs="Times New Roman"/>
          <w:sz w:val="24"/>
          <w:szCs w:val="24"/>
        </w:rPr>
        <w:t>0</w:t>
      </w:r>
      <w:r w:rsidRPr="003F634C">
        <w:rPr>
          <w:rFonts w:ascii="Times New Roman" w:hAnsi="Times New Roman" w:cs="Times New Roman"/>
          <w:sz w:val="24"/>
          <w:szCs w:val="24"/>
        </w:rPr>
        <w:t>0-1</w:t>
      </w:r>
      <w:r w:rsidR="0041295E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A67F78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 xml:space="preserve">0AM </w:t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Style w:val="Emphasis"/>
          <w:rFonts w:ascii="Times New Roman" w:hAnsi="Times New Roman" w:cs="Times New Roman"/>
          <w:sz w:val="24"/>
          <w:szCs w:val="24"/>
        </w:rPr>
        <w:t>Coffee Break</w:t>
      </w:r>
      <w:r w:rsidRPr="003F63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5E5583" w14:textId="77777777" w:rsidR="009F7DA5" w:rsidRPr="003F634C" w:rsidRDefault="009F7DA5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035850" w14:textId="77777777" w:rsidR="0028635F" w:rsidRPr="003F634C" w:rsidRDefault="0028635F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5FA0BF" w14:textId="3E5D0657" w:rsidR="009122FC" w:rsidRPr="003F634C" w:rsidRDefault="009122F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>1</w:t>
      </w:r>
      <w:r w:rsidR="0041295E" w:rsidRPr="003F634C">
        <w:rPr>
          <w:rFonts w:ascii="Times New Roman" w:hAnsi="Times New Roman" w:cs="Times New Roman"/>
          <w:sz w:val="24"/>
          <w:szCs w:val="24"/>
        </w:rPr>
        <w:t>1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A67F78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0-1</w:t>
      </w:r>
      <w:r w:rsidR="0041295E" w:rsidRPr="003F634C">
        <w:rPr>
          <w:rFonts w:ascii="Times New Roman" w:hAnsi="Times New Roman" w:cs="Times New Roman"/>
          <w:sz w:val="24"/>
          <w:szCs w:val="24"/>
        </w:rPr>
        <w:t>2</w:t>
      </w:r>
      <w:r w:rsidRPr="003F634C">
        <w:rPr>
          <w:rFonts w:ascii="Times New Roman" w:hAnsi="Times New Roman" w:cs="Times New Roman"/>
          <w:sz w:val="24"/>
          <w:szCs w:val="24"/>
        </w:rPr>
        <w:t>:</w:t>
      </w:r>
      <w:r w:rsidR="00BD18EA" w:rsidRPr="003F634C">
        <w:rPr>
          <w:rFonts w:ascii="Times New Roman" w:hAnsi="Times New Roman" w:cs="Times New Roman"/>
          <w:sz w:val="24"/>
          <w:szCs w:val="24"/>
        </w:rPr>
        <w:t>3</w:t>
      </w:r>
      <w:r w:rsidRPr="003F634C">
        <w:rPr>
          <w:rFonts w:ascii="Times New Roman" w:hAnsi="Times New Roman" w:cs="Times New Roman"/>
          <w:sz w:val="24"/>
          <w:szCs w:val="24"/>
        </w:rPr>
        <w:t>0</w:t>
      </w:r>
      <w:r w:rsidR="00EE0B7D" w:rsidRPr="003F634C">
        <w:rPr>
          <w:rFonts w:ascii="Times New Roman" w:hAnsi="Times New Roman" w:cs="Times New Roman"/>
          <w:sz w:val="24"/>
          <w:szCs w:val="24"/>
        </w:rPr>
        <w:t>P</w:t>
      </w:r>
      <w:r w:rsidRPr="003F634C">
        <w:rPr>
          <w:rFonts w:ascii="Times New Roman" w:hAnsi="Times New Roman" w:cs="Times New Roman"/>
          <w:sz w:val="24"/>
          <w:szCs w:val="24"/>
        </w:rPr>
        <w:t>M</w:t>
      </w:r>
    </w:p>
    <w:p w14:paraId="0AB9995D" w14:textId="77777777" w:rsidR="003F634C" w:rsidRPr="003F634C" w:rsidRDefault="003F634C" w:rsidP="00C66B03">
      <w:pPr>
        <w:tabs>
          <w:tab w:val="left" w:pos="1080"/>
          <w:tab w:val="left" w:pos="2160"/>
          <w:tab w:val="center" w:pos="4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DD69F" w14:textId="77777777" w:rsidR="00A67F78" w:rsidRPr="003F634C" w:rsidRDefault="00A67F78" w:rsidP="00A6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34C">
        <w:rPr>
          <w:rFonts w:ascii="Times New Roman" w:hAnsi="Times New Roman" w:cs="Times New Roman"/>
          <w:b/>
          <w:sz w:val="24"/>
          <w:szCs w:val="24"/>
        </w:rPr>
        <w:t xml:space="preserve">Panel on EM follow-up </w:t>
      </w:r>
    </w:p>
    <w:p w14:paraId="3A02961A" w14:textId="548DF831" w:rsidR="007C41C3" w:rsidRPr="003F634C" w:rsidRDefault="005A7356" w:rsidP="00A67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Marcelle Soares-Santos,</w:t>
      </w:r>
      <w:r w:rsidR="00A67F78" w:rsidRPr="003F634C">
        <w:rPr>
          <w:rFonts w:ascii="Times New Roman" w:hAnsi="Times New Roman" w:cs="Times New Roman"/>
          <w:sz w:val="24"/>
          <w:szCs w:val="24"/>
        </w:rPr>
        <w:t xml:space="preserve"> Mansi Kasliwal, Stephen Smartt, Philip Cowperthwaite, </w:t>
      </w:r>
      <w:r w:rsidR="00545C8E" w:rsidRPr="003F634C">
        <w:rPr>
          <w:rFonts w:ascii="Times New Roman" w:hAnsi="Times New Roman" w:cs="Times New Roman"/>
          <w:sz w:val="24"/>
          <w:szCs w:val="24"/>
        </w:rPr>
        <w:t>Lindy Blackburn</w:t>
      </w:r>
    </w:p>
    <w:p w14:paraId="0FB8BE9A" w14:textId="104530D9" w:rsidR="009122FC" w:rsidRPr="003F634C" w:rsidRDefault="009F7DA5" w:rsidP="00A67F7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="00E62168">
        <w:rPr>
          <w:rFonts w:ascii="Times New Roman" w:eastAsia="Times New Roman" w:hAnsi="Times New Roman" w:cs="Times New Roman"/>
          <w:sz w:val="24"/>
          <w:szCs w:val="24"/>
        </w:rPr>
        <w:pict w14:anchorId="1870290B">
          <v:rect id="_x0000_i1027" style="width:0;height:1.5pt" o:hralign="center" o:hrstd="t" o:hr="t" fillcolor="gray" stroked="f"/>
        </w:pict>
      </w:r>
    </w:p>
    <w:p w14:paraId="24FA83FA" w14:textId="77777777" w:rsidR="00BD18EA" w:rsidRPr="003F634C" w:rsidRDefault="00BD18EA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A5D7A0" w14:textId="77777777" w:rsidR="00BD18EA" w:rsidRPr="003F634C" w:rsidRDefault="00BD18EA" w:rsidP="00C66B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4C135" w14:textId="70DBB9AD" w:rsidR="00C66B03" w:rsidRPr="003F634C" w:rsidRDefault="00BD18EA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hAnsi="Times New Roman" w:cs="Times New Roman"/>
          <w:sz w:val="24"/>
          <w:szCs w:val="24"/>
        </w:rPr>
        <w:t xml:space="preserve">12:30PM </w:t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Fonts w:ascii="Times New Roman" w:hAnsi="Times New Roman" w:cs="Times New Roman"/>
          <w:sz w:val="24"/>
          <w:szCs w:val="24"/>
        </w:rPr>
        <w:tab/>
      </w:r>
      <w:r w:rsidRPr="003F634C">
        <w:rPr>
          <w:rFonts w:ascii="Times New Roman" w:hAnsi="Times New Roman" w:cs="Times New Roman"/>
          <w:b/>
          <w:sz w:val="24"/>
          <w:szCs w:val="24"/>
        </w:rPr>
        <w:t>End of Conference</w:t>
      </w:r>
    </w:p>
    <w:p w14:paraId="4324EEFD" w14:textId="77777777" w:rsidR="00C66B03" w:rsidRPr="003F634C" w:rsidRDefault="00C66B03" w:rsidP="00C66B03">
      <w:pPr>
        <w:tabs>
          <w:tab w:val="left" w:pos="1080"/>
          <w:tab w:val="left" w:pos="2160"/>
          <w:tab w:val="center" w:pos="4320"/>
          <w:tab w:val="left" w:pos="57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7A1795" w14:textId="429A37F1" w:rsidR="00F0673B" w:rsidRDefault="00E62168" w:rsidP="00D52481">
      <w:pPr>
        <w:tabs>
          <w:tab w:val="left" w:pos="2970"/>
        </w:tabs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B9381F3">
          <v:rect id="_x0000_i1028" style="width:319.15pt;height:1.25pt" o:hrpct="985" o:hralign="center" o:hrstd="t" o:hr="t" fillcolor="gray" stroked="f"/>
        </w:pict>
      </w:r>
    </w:p>
    <w:p w14:paraId="4F90E2B1" w14:textId="77777777" w:rsidR="00732127" w:rsidRPr="00732127" w:rsidRDefault="00732127" w:rsidP="00F0673B">
      <w:pPr>
        <w:spacing w:before="100" w:beforeAutospacing="1" w:after="100" w:afterAutospacing="1"/>
        <w:ind w:left="288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32127">
        <w:rPr>
          <w:rFonts w:ascii="Times New Roman" w:eastAsia="Times New Roman" w:hAnsi="Times New Roman" w:cs="Times New Roman"/>
          <w:b/>
          <w:bCs/>
          <w:color w:val="3366CC"/>
          <w:sz w:val="27"/>
          <w:szCs w:val="27"/>
        </w:rPr>
        <w:t xml:space="preserve">Wednesday, 6:30-10:00PM </w:t>
      </w:r>
    </w:p>
    <w:p w14:paraId="0455823D" w14:textId="77777777" w:rsidR="00C66B03" w:rsidRPr="003F634C" w:rsidRDefault="00533A59" w:rsidP="00C66B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sz w:val="24"/>
          <w:szCs w:val="24"/>
        </w:rPr>
        <w:t>(6:30PM)</w:t>
      </w:r>
      <w:r w:rsidR="00732127"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="00732127"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Reception</w:t>
      </w:r>
    </w:p>
    <w:p w14:paraId="13155796" w14:textId="77777777" w:rsidR="007C41C3" w:rsidRPr="003F634C" w:rsidRDefault="007C41C3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7211C9" w14:textId="4E95658A" w:rsidR="00C66B03" w:rsidRPr="003F634C" w:rsidRDefault="00732127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sz w:val="24"/>
          <w:szCs w:val="24"/>
        </w:rPr>
        <w:t>(7:00PM)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Banquet Dinner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t xml:space="preserve"> in the Mount Vernon Ballroom</w:t>
      </w:r>
    </w:p>
    <w:p w14:paraId="34CDC2AD" w14:textId="77777777" w:rsidR="007C41C3" w:rsidRPr="003F634C" w:rsidRDefault="007C41C3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9390A3" w14:textId="2E6EC7CE" w:rsidR="00732127" w:rsidRPr="003F634C" w:rsidRDefault="00732127" w:rsidP="00C66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634C">
        <w:rPr>
          <w:rFonts w:ascii="Times New Roman" w:eastAsia="Times New Roman" w:hAnsi="Times New Roman" w:cs="Times New Roman"/>
          <w:sz w:val="24"/>
          <w:szCs w:val="24"/>
        </w:rPr>
        <w:t>(8:30PM)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br/>
      </w:r>
      <w:r w:rsidRPr="003F634C">
        <w:rPr>
          <w:rFonts w:ascii="Times New Roman" w:eastAsia="Times New Roman" w:hAnsi="Times New Roman" w:cs="Times New Roman"/>
          <w:b/>
          <w:bCs/>
          <w:sz w:val="24"/>
          <w:szCs w:val="24"/>
        </w:rPr>
        <w:t>After-Dinner Talk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BD18EA" w:rsidRPr="003F634C">
        <w:rPr>
          <w:rFonts w:ascii="Times New Roman" w:eastAsia="Times New Roman" w:hAnsi="Times New Roman" w:cs="Times New Roman"/>
          <w:sz w:val="24"/>
          <w:szCs w:val="24"/>
        </w:rPr>
        <w:t xml:space="preserve">Rai Weiss </w:t>
      </w:r>
      <w:r w:rsidR="00B17ED6" w:rsidRPr="003F634C">
        <w:rPr>
          <w:rFonts w:ascii="Times New Roman" w:eastAsia="Times New Roman" w:hAnsi="Times New Roman" w:cs="Times New Roman"/>
          <w:sz w:val="24"/>
          <w:szCs w:val="24"/>
        </w:rPr>
        <w:t>with introductory remarks by</w:t>
      </w:r>
      <w:r w:rsidRPr="003F634C">
        <w:rPr>
          <w:rFonts w:ascii="Times New Roman" w:eastAsia="Times New Roman" w:hAnsi="Times New Roman" w:cs="Times New Roman"/>
          <w:sz w:val="24"/>
          <w:szCs w:val="24"/>
        </w:rPr>
        <w:t xml:space="preserve"> Avi Loeb</w:t>
      </w:r>
    </w:p>
    <w:p w14:paraId="05208C31" w14:textId="77777777" w:rsidR="00732127" w:rsidRPr="00732127" w:rsidRDefault="00E62168" w:rsidP="00A673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60467D5">
          <v:rect id="_x0000_i1029" style="width:0;height:1.5pt" o:hralign="center" o:hrstd="t" o:hr="t" fillcolor="gray" stroked="f"/>
        </w:pict>
      </w:r>
    </w:p>
    <w:p w14:paraId="2554163F" w14:textId="5BFD1DE1" w:rsidR="00732127" w:rsidRPr="00091169" w:rsidRDefault="00732127" w:rsidP="00091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32127" w:rsidRPr="00091169" w:rsidSect="004C6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el">
    <w:altName w:val="Times New Roman"/>
    <w:panose1 w:val="00000000000000000000"/>
    <w:charset w:val="00"/>
    <w:family w:val="roman"/>
    <w:notTrueType/>
    <w:pitch w:val="default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69"/>
    <w:rsid w:val="00031B49"/>
    <w:rsid w:val="000643FB"/>
    <w:rsid w:val="00091169"/>
    <w:rsid w:val="000E1DF3"/>
    <w:rsid w:val="000E5E93"/>
    <w:rsid w:val="00133D17"/>
    <w:rsid w:val="00140F93"/>
    <w:rsid w:val="00143AAC"/>
    <w:rsid w:val="0016451D"/>
    <w:rsid w:val="0018148D"/>
    <w:rsid w:val="00181B6A"/>
    <w:rsid w:val="001A72C2"/>
    <w:rsid w:val="001B480D"/>
    <w:rsid w:val="001B548E"/>
    <w:rsid w:val="001B6C71"/>
    <w:rsid w:val="001C23FF"/>
    <w:rsid w:val="001E22A4"/>
    <w:rsid w:val="001E4281"/>
    <w:rsid w:val="002120EF"/>
    <w:rsid w:val="0028635F"/>
    <w:rsid w:val="002B7E04"/>
    <w:rsid w:val="00300F61"/>
    <w:rsid w:val="00311B38"/>
    <w:rsid w:val="00316F94"/>
    <w:rsid w:val="00336F3E"/>
    <w:rsid w:val="0039444F"/>
    <w:rsid w:val="003A0FFD"/>
    <w:rsid w:val="003B237D"/>
    <w:rsid w:val="003D0127"/>
    <w:rsid w:val="003D4D7E"/>
    <w:rsid w:val="003F634C"/>
    <w:rsid w:val="003F6ED6"/>
    <w:rsid w:val="0041032F"/>
    <w:rsid w:val="00412918"/>
    <w:rsid w:val="0041295E"/>
    <w:rsid w:val="004455BA"/>
    <w:rsid w:val="00457BDD"/>
    <w:rsid w:val="00465567"/>
    <w:rsid w:val="00466285"/>
    <w:rsid w:val="00470E81"/>
    <w:rsid w:val="00497B43"/>
    <w:rsid w:val="004B7FF0"/>
    <w:rsid w:val="004C26CC"/>
    <w:rsid w:val="004C6D60"/>
    <w:rsid w:val="004D13B7"/>
    <w:rsid w:val="004D7C38"/>
    <w:rsid w:val="004E29E9"/>
    <w:rsid w:val="004F11F1"/>
    <w:rsid w:val="004F273F"/>
    <w:rsid w:val="0050067A"/>
    <w:rsid w:val="005172E0"/>
    <w:rsid w:val="00520721"/>
    <w:rsid w:val="00533A59"/>
    <w:rsid w:val="00535EE4"/>
    <w:rsid w:val="00545C8E"/>
    <w:rsid w:val="00556377"/>
    <w:rsid w:val="00575199"/>
    <w:rsid w:val="00582D07"/>
    <w:rsid w:val="005A2C04"/>
    <w:rsid w:val="005A7356"/>
    <w:rsid w:val="005B7793"/>
    <w:rsid w:val="005C358F"/>
    <w:rsid w:val="005C5A05"/>
    <w:rsid w:val="005F249B"/>
    <w:rsid w:val="005F51A3"/>
    <w:rsid w:val="005F6E8A"/>
    <w:rsid w:val="00626A02"/>
    <w:rsid w:val="0064081C"/>
    <w:rsid w:val="006475CA"/>
    <w:rsid w:val="0073116D"/>
    <w:rsid w:val="00732127"/>
    <w:rsid w:val="00776E74"/>
    <w:rsid w:val="00793D6E"/>
    <w:rsid w:val="007B0355"/>
    <w:rsid w:val="007B6B82"/>
    <w:rsid w:val="007B7A18"/>
    <w:rsid w:val="007C41C3"/>
    <w:rsid w:val="007D0790"/>
    <w:rsid w:val="007D548F"/>
    <w:rsid w:val="007E64A7"/>
    <w:rsid w:val="0081457F"/>
    <w:rsid w:val="00815E8E"/>
    <w:rsid w:val="008433C8"/>
    <w:rsid w:val="00863541"/>
    <w:rsid w:val="00881120"/>
    <w:rsid w:val="00891988"/>
    <w:rsid w:val="00900280"/>
    <w:rsid w:val="009122FC"/>
    <w:rsid w:val="00941F1B"/>
    <w:rsid w:val="00953AB7"/>
    <w:rsid w:val="00982C3B"/>
    <w:rsid w:val="009911EA"/>
    <w:rsid w:val="009913B2"/>
    <w:rsid w:val="009A1A87"/>
    <w:rsid w:val="009B7A01"/>
    <w:rsid w:val="009F392B"/>
    <w:rsid w:val="009F7DA5"/>
    <w:rsid w:val="00A55CE7"/>
    <w:rsid w:val="00A67309"/>
    <w:rsid w:val="00A67F78"/>
    <w:rsid w:val="00A715D1"/>
    <w:rsid w:val="00AA3B9E"/>
    <w:rsid w:val="00AC338D"/>
    <w:rsid w:val="00AE6DAD"/>
    <w:rsid w:val="00B17ED6"/>
    <w:rsid w:val="00B2078B"/>
    <w:rsid w:val="00B63484"/>
    <w:rsid w:val="00B94620"/>
    <w:rsid w:val="00BD18EA"/>
    <w:rsid w:val="00BD4388"/>
    <w:rsid w:val="00C66B03"/>
    <w:rsid w:val="00C67410"/>
    <w:rsid w:val="00C86EFD"/>
    <w:rsid w:val="00CA3A9A"/>
    <w:rsid w:val="00D0731A"/>
    <w:rsid w:val="00D10F2C"/>
    <w:rsid w:val="00D12B9E"/>
    <w:rsid w:val="00D20892"/>
    <w:rsid w:val="00D25A2D"/>
    <w:rsid w:val="00D44F46"/>
    <w:rsid w:val="00D52481"/>
    <w:rsid w:val="00D543DA"/>
    <w:rsid w:val="00D572EA"/>
    <w:rsid w:val="00D911E6"/>
    <w:rsid w:val="00D96F09"/>
    <w:rsid w:val="00DA6C3A"/>
    <w:rsid w:val="00DB56DD"/>
    <w:rsid w:val="00DB742C"/>
    <w:rsid w:val="00DD191B"/>
    <w:rsid w:val="00E02D84"/>
    <w:rsid w:val="00E33560"/>
    <w:rsid w:val="00E42902"/>
    <w:rsid w:val="00E44DF4"/>
    <w:rsid w:val="00E62168"/>
    <w:rsid w:val="00E6440A"/>
    <w:rsid w:val="00E70BCD"/>
    <w:rsid w:val="00EE0B7D"/>
    <w:rsid w:val="00F0673B"/>
    <w:rsid w:val="00F2065B"/>
    <w:rsid w:val="00F42685"/>
    <w:rsid w:val="00F464A8"/>
    <w:rsid w:val="00F54D64"/>
    <w:rsid w:val="00F67829"/>
    <w:rsid w:val="00F67B56"/>
    <w:rsid w:val="00F70242"/>
    <w:rsid w:val="00F74AA6"/>
    <w:rsid w:val="00F75D6E"/>
    <w:rsid w:val="00F77A00"/>
    <w:rsid w:val="00F8277D"/>
    <w:rsid w:val="00F87BCF"/>
    <w:rsid w:val="00F9392C"/>
    <w:rsid w:val="00F97C35"/>
    <w:rsid w:val="00FA4FAD"/>
    <w:rsid w:val="00FD2FC8"/>
    <w:rsid w:val="00FD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6C6B7B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3D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3D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3D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3D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43D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3D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3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3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3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3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3D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43D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3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543D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3D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3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3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3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543D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3D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3D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43D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543DA"/>
    <w:rPr>
      <w:b/>
      <w:bCs/>
    </w:rPr>
  </w:style>
  <w:style w:type="character" w:styleId="Emphasis">
    <w:name w:val="Emphasis"/>
    <w:uiPriority w:val="20"/>
    <w:qFormat/>
    <w:rsid w:val="00D543D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543D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43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543D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543D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3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3DA"/>
    <w:rPr>
      <w:b/>
      <w:bCs/>
      <w:i/>
      <w:iCs/>
    </w:rPr>
  </w:style>
  <w:style w:type="character" w:styleId="SubtleEmphasis">
    <w:name w:val="Subtle Emphasis"/>
    <w:uiPriority w:val="19"/>
    <w:qFormat/>
    <w:rsid w:val="00D543DA"/>
    <w:rPr>
      <w:i/>
      <w:iCs/>
    </w:rPr>
  </w:style>
  <w:style w:type="character" w:styleId="IntenseEmphasis">
    <w:name w:val="Intense Emphasis"/>
    <w:uiPriority w:val="21"/>
    <w:qFormat/>
    <w:rsid w:val="00D543DA"/>
    <w:rPr>
      <w:b/>
      <w:bCs/>
    </w:rPr>
  </w:style>
  <w:style w:type="character" w:styleId="SubtleReference">
    <w:name w:val="Subtle Reference"/>
    <w:uiPriority w:val="31"/>
    <w:qFormat/>
    <w:rsid w:val="00D543DA"/>
    <w:rPr>
      <w:smallCaps/>
    </w:rPr>
  </w:style>
  <w:style w:type="character" w:styleId="IntenseReference">
    <w:name w:val="Intense Reference"/>
    <w:uiPriority w:val="32"/>
    <w:qFormat/>
    <w:rsid w:val="00D543DA"/>
    <w:rPr>
      <w:smallCaps/>
      <w:spacing w:val="5"/>
      <w:u w:val="single"/>
    </w:rPr>
  </w:style>
  <w:style w:type="character" w:styleId="BookTitle">
    <w:name w:val="Book Title"/>
    <w:uiPriority w:val="33"/>
    <w:qFormat/>
    <w:rsid w:val="00D543D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3DA"/>
    <w:pPr>
      <w:outlineLvl w:val="9"/>
    </w:pPr>
  </w:style>
  <w:style w:type="character" w:customStyle="1" w:styleId="style2">
    <w:name w:val="style2"/>
    <w:basedOn w:val="DefaultParagraphFont"/>
    <w:rsid w:val="00091169"/>
  </w:style>
  <w:style w:type="paragraph" w:styleId="NormalWeb">
    <w:name w:val="Normal (Web)"/>
    <w:basedOn w:val="Normal"/>
    <w:uiPriority w:val="99"/>
    <w:semiHidden/>
    <w:unhideWhenUsed/>
    <w:rsid w:val="00091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321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9A"/>
    <w:rPr>
      <w:rFonts w:ascii="Tahoma" w:hAnsi="Tahoma" w:cs="Tahoma"/>
      <w:sz w:val="16"/>
      <w:szCs w:val="16"/>
    </w:rPr>
  </w:style>
  <w:style w:type="character" w:customStyle="1" w:styleId="credit">
    <w:name w:val="credit"/>
    <w:basedOn w:val="DefaultParagraphFont"/>
    <w:rsid w:val="00556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3D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3D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3D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3D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43D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3D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3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3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3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3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3D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43D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3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543D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3D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3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3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3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543D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3D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3D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43D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543DA"/>
    <w:rPr>
      <w:b/>
      <w:bCs/>
    </w:rPr>
  </w:style>
  <w:style w:type="character" w:styleId="Emphasis">
    <w:name w:val="Emphasis"/>
    <w:uiPriority w:val="20"/>
    <w:qFormat/>
    <w:rsid w:val="00D543D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543D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43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543D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543D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3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3DA"/>
    <w:rPr>
      <w:b/>
      <w:bCs/>
      <w:i/>
      <w:iCs/>
    </w:rPr>
  </w:style>
  <w:style w:type="character" w:styleId="SubtleEmphasis">
    <w:name w:val="Subtle Emphasis"/>
    <w:uiPriority w:val="19"/>
    <w:qFormat/>
    <w:rsid w:val="00D543DA"/>
    <w:rPr>
      <w:i/>
      <w:iCs/>
    </w:rPr>
  </w:style>
  <w:style w:type="character" w:styleId="IntenseEmphasis">
    <w:name w:val="Intense Emphasis"/>
    <w:uiPriority w:val="21"/>
    <w:qFormat/>
    <w:rsid w:val="00D543DA"/>
    <w:rPr>
      <w:b/>
      <w:bCs/>
    </w:rPr>
  </w:style>
  <w:style w:type="character" w:styleId="SubtleReference">
    <w:name w:val="Subtle Reference"/>
    <w:uiPriority w:val="31"/>
    <w:qFormat/>
    <w:rsid w:val="00D543DA"/>
    <w:rPr>
      <w:smallCaps/>
    </w:rPr>
  </w:style>
  <w:style w:type="character" w:styleId="IntenseReference">
    <w:name w:val="Intense Reference"/>
    <w:uiPriority w:val="32"/>
    <w:qFormat/>
    <w:rsid w:val="00D543DA"/>
    <w:rPr>
      <w:smallCaps/>
      <w:spacing w:val="5"/>
      <w:u w:val="single"/>
    </w:rPr>
  </w:style>
  <w:style w:type="character" w:styleId="BookTitle">
    <w:name w:val="Book Title"/>
    <w:uiPriority w:val="33"/>
    <w:qFormat/>
    <w:rsid w:val="00D543D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3DA"/>
    <w:pPr>
      <w:outlineLvl w:val="9"/>
    </w:pPr>
  </w:style>
  <w:style w:type="character" w:customStyle="1" w:styleId="style2">
    <w:name w:val="style2"/>
    <w:basedOn w:val="DefaultParagraphFont"/>
    <w:rsid w:val="00091169"/>
  </w:style>
  <w:style w:type="paragraph" w:styleId="NormalWeb">
    <w:name w:val="Normal (Web)"/>
    <w:basedOn w:val="Normal"/>
    <w:uiPriority w:val="99"/>
    <w:semiHidden/>
    <w:unhideWhenUsed/>
    <w:rsid w:val="00091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321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9A"/>
    <w:rPr>
      <w:rFonts w:ascii="Tahoma" w:hAnsi="Tahoma" w:cs="Tahoma"/>
      <w:sz w:val="16"/>
      <w:szCs w:val="16"/>
    </w:rPr>
  </w:style>
  <w:style w:type="character" w:customStyle="1" w:styleId="credit">
    <w:name w:val="credit"/>
    <w:basedOn w:val="DefaultParagraphFont"/>
    <w:rsid w:val="00556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1E04E869.dotm</Template>
  <TotalTime>1</TotalTime>
  <Pages>4</Pages>
  <Words>456</Words>
  <Characters>2603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umirani</dc:creator>
  <cp:lastModifiedBy>Nina Zonnevylle &lt;nzonnevylle@cfa.harvard.edu&gt;</cp:lastModifiedBy>
  <cp:revision>2</cp:revision>
  <cp:lastPrinted>2017-06-05T13:38:00Z</cp:lastPrinted>
  <dcterms:created xsi:type="dcterms:W3CDTF">2018-03-02T17:29:00Z</dcterms:created>
  <dcterms:modified xsi:type="dcterms:W3CDTF">2018-03-02T17:29:00Z</dcterms:modified>
</cp:coreProperties>
</file>